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8F2446" w:rsidRDefault="004C3325">
      <w:pPr>
        <w:rPr>
          <w:rFonts w:ascii="Calibri" w:hAnsi="Calibri"/>
          <w:sz w:val="24"/>
          <w:szCs w:val="24"/>
          <w:lang w:val="sv-SE"/>
        </w:rPr>
      </w:pPr>
      <w:r w:rsidRPr="00A73023">
        <w:rPr>
          <w:rFonts w:ascii="Arial" w:hAnsi="Arial" w:cs="Arial"/>
          <w:b/>
          <w:bCs/>
          <w:noProof/>
          <w:color w:val="2E7E41"/>
          <w:sz w:val="44"/>
          <w:szCs w:val="44"/>
          <w:lang w:val="sv-SE" w:eastAsia="sv-SE"/>
        </w:rPr>
        <mc:AlternateContent>
          <mc:Choice Requires="wps">
            <w:drawing>
              <wp:anchor distT="0" distB="0" distL="182880" distR="182880" simplePos="0" relativeHeight="251660288" behindDoc="0" locked="0" layoutInCell="1" allowOverlap="1" wp14:anchorId="0EF89623" wp14:editId="71A47522">
                <wp:simplePos x="0" y="0"/>
                <wp:positionH relativeFrom="page">
                  <wp:posOffset>1910281</wp:posOffset>
                </wp:positionH>
                <wp:positionV relativeFrom="page">
                  <wp:posOffset>570368</wp:posOffset>
                </wp:positionV>
                <wp:extent cx="3422650" cy="1539089"/>
                <wp:effectExtent l="0" t="0" r="6350" b="0"/>
                <wp:wrapSquare wrapText="bothSides"/>
                <wp:docPr id="4" name="Textruta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2650" cy="1539089"/>
                        </a:xfrm>
                        <a:prstGeom prst="rect">
                          <a:avLst/>
                        </a:prstGeom>
                        <a:noFill/>
                        <a:ln w="6350">
                          <a:noFill/>
                        </a:ln>
                        <a:effectLst/>
                      </wps:spPr>
                      <wps:txbx>
                        <w:txbxContent>
                          <w:p w:rsidR="001A262A" w:rsidRPr="00406206" w:rsidRDefault="001A262A" w:rsidP="001A262A">
                            <w:pPr>
                              <w:pStyle w:val="Rapporttitel"/>
                              <w:rPr>
                                <w:color w:val="4CAD71"/>
                              </w:rPr>
                            </w:pPr>
                            <w:r w:rsidRPr="00406206">
                              <w:rPr>
                                <w:color w:val="4CAD71"/>
                              </w:rPr>
                              <w:t>Rapporttitel</w:t>
                            </w:r>
                          </w:p>
                          <w:p w:rsidR="001A262A" w:rsidRPr="004C3325" w:rsidRDefault="001A262A" w:rsidP="004C3325">
                            <w:pPr>
                              <w:pStyle w:val="RapporttitelUnderrubrik"/>
                              <w:rPr>
                                <w:color w:val="4CAD71"/>
                              </w:rPr>
                            </w:pPr>
                            <w:proofErr w:type="spellStart"/>
                            <w:r w:rsidRPr="00406206">
                              <w:rPr>
                                <w:color w:val="4CAD71"/>
                              </w:rPr>
                              <w:t>Ev</w:t>
                            </w:r>
                            <w:proofErr w:type="spellEnd"/>
                            <w:r w:rsidRPr="00406206">
                              <w:rPr>
                                <w:color w:val="4CAD71"/>
                              </w:rPr>
                              <w:t xml:space="preserve"> underrubrik</w:t>
                            </w:r>
                          </w:p>
                          <w:p w:rsidR="001A262A" w:rsidRPr="003B101F" w:rsidRDefault="004C3325" w:rsidP="003B101F">
                            <w:pPr>
                              <w:spacing w:after="0"/>
                              <w:rPr>
                                <w:lang w:val="sv-SE"/>
                              </w:rPr>
                            </w:pPr>
                            <w:proofErr w:type="spellStart"/>
                            <w:r w:rsidRPr="003B101F">
                              <w:rPr>
                                <w:lang w:val="sv-SE"/>
                              </w:rPr>
                              <w:t>Fö</w:t>
                            </w:r>
                            <w:r w:rsidR="001A262A" w:rsidRPr="003B101F">
                              <w:rPr>
                                <w:lang w:val="sv-SE"/>
                              </w:rPr>
                              <w:t>rfattarNamn</w:t>
                            </w:r>
                            <w:proofErr w:type="spellEnd"/>
                            <w:r w:rsidR="001A262A" w:rsidRPr="003B101F">
                              <w:rPr>
                                <w:lang w:val="sv-SE"/>
                              </w:rPr>
                              <w:t>, organisation</w:t>
                            </w:r>
                          </w:p>
                          <w:p w:rsidR="001A262A" w:rsidRPr="003B101F" w:rsidRDefault="001A262A" w:rsidP="003B101F">
                            <w:pPr>
                              <w:spacing w:after="0"/>
                              <w:rPr>
                                <w:lang w:val="sv-SE"/>
                              </w:rPr>
                            </w:pPr>
                            <w:r w:rsidRPr="003B101F">
                              <w:rPr>
                                <w:lang w:val="sv-SE"/>
                              </w:rPr>
                              <w:t xml:space="preserve">XX, </w:t>
                            </w:r>
                            <w:proofErr w:type="spellStart"/>
                            <w:r w:rsidRPr="003B101F">
                              <w:rPr>
                                <w:lang w:val="sv-SE"/>
                              </w:rPr>
                              <w:t>YY</w:t>
                            </w:r>
                            <w:proofErr w:type="spellEnd"/>
                          </w:p>
                          <w:p w:rsidR="001A262A" w:rsidRPr="00406206" w:rsidRDefault="001A262A" w:rsidP="003B101F">
                            <w:pPr>
                              <w:spacing w:after="0"/>
                            </w:pPr>
                            <w:r w:rsidRPr="00406206">
                              <w:t xml:space="preserve">XX, </w:t>
                            </w:r>
                            <w:proofErr w:type="spellStart"/>
                            <w:r w:rsidRPr="00406206">
                              <w:t>YY</w:t>
                            </w:r>
                            <w:proofErr w:type="spellEnd"/>
                            <w:r w:rsidRPr="00406206">
                              <w:t xml:space="preserve"> </w:t>
                            </w:r>
                          </w:p>
                          <w:p w:rsidR="001A262A" w:rsidRPr="00BC7D45" w:rsidRDefault="001A262A" w:rsidP="001A262A">
                            <w:pPr>
                              <w:spacing w:before="80" w:after="40"/>
                              <w:rPr>
                                <w:caps/>
                                <w:color w:val="000000" w:themeColor="text1"/>
                                <w:sz w:val="24"/>
                              </w:rPr>
                            </w:pPr>
                            <w:r w:rsidRPr="00BC7D45">
                              <w:rPr>
                                <w:caps/>
                                <w:color w:val="000000" w:themeColor="text1"/>
                                <w:sz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EF89623" id="_x0000_t202" coordsize="21600,21600" o:spt="202" path="m,l,21600r21600,l21600,xe">
                <v:stroke joinstyle="miter"/>
                <v:path gradientshapeok="t" o:connecttype="rect"/>
              </v:shapetype>
              <v:shape id="Textruta 131" o:spid="_x0000_s1026" type="#_x0000_t202" style="position:absolute;left:0;text-align:left;margin-left:150.4pt;margin-top:44.9pt;width:269.5pt;height:121.2pt;z-index:251660288;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" filled="f" stroked="f" strokeweight=".5pt">
                <v:textbox inset="0,0,0,0">
                  <w:txbxContent>
                    <w:p w:rsidR="001A262A" w:rsidRPr="00406206" w:rsidRDefault="001A262A" w:rsidP="001A262A">
                      <w:pPr>
                        <w:pStyle w:val="Rapporttitel"/>
                        <w:rPr>
                          <w:color w:val="4CAD71"/>
                        </w:rPr>
                      </w:pPr>
                      <w:r w:rsidRPr="00406206">
                        <w:rPr>
                          <w:color w:val="4CAD71"/>
                        </w:rPr>
                        <w:t>Rapporttitel</w:t>
                      </w:r>
                    </w:p>
                    <w:p w:rsidR="001A262A" w:rsidRPr="004C3325" w:rsidRDefault="001A262A" w:rsidP="004C3325">
                      <w:pPr>
                        <w:pStyle w:val="RapporttitelUnderrubrik"/>
                        <w:rPr>
                          <w:color w:val="4CAD71"/>
                        </w:rPr>
                      </w:pPr>
                      <w:proofErr w:type="spellStart"/>
                      <w:r w:rsidRPr="00406206">
                        <w:rPr>
                          <w:color w:val="4CAD71"/>
                        </w:rPr>
                        <w:t>Ev</w:t>
                      </w:r>
                      <w:proofErr w:type="spellEnd"/>
                      <w:r w:rsidRPr="00406206">
                        <w:rPr>
                          <w:color w:val="4CAD71"/>
                        </w:rPr>
                        <w:t xml:space="preserve"> underrubrik</w:t>
                      </w:r>
                    </w:p>
                    <w:p w:rsidR="001A262A" w:rsidRPr="003B101F" w:rsidRDefault="004C3325" w:rsidP="003B101F">
                      <w:pPr>
                        <w:spacing w:after="0"/>
                        <w:rPr>
                          <w:lang w:val="sv-SE"/>
                        </w:rPr>
                      </w:pPr>
                      <w:proofErr w:type="spellStart"/>
                      <w:r w:rsidRPr="003B101F">
                        <w:rPr>
                          <w:lang w:val="sv-SE"/>
                        </w:rPr>
                        <w:t>Fö</w:t>
                      </w:r>
                      <w:r w:rsidR="001A262A" w:rsidRPr="003B101F">
                        <w:rPr>
                          <w:lang w:val="sv-SE"/>
                        </w:rPr>
                        <w:t>rfattarNamn</w:t>
                      </w:r>
                      <w:proofErr w:type="spellEnd"/>
                      <w:r w:rsidR="001A262A" w:rsidRPr="003B101F">
                        <w:rPr>
                          <w:lang w:val="sv-SE"/>
                        </w:rPr>
                        <w:t>, organisation</w:t>
                      </w:r>
                    </w:p>
                    <w:p w:rsidR="001A262A" w:rsidRPr="003B101F" w:rsidRDefault="001A262A" w:rsidP="003B101F">
                      <w:pPr>
                        <w:spacing w:after="0"/>
                        <w:rPr>
                          <w:lang w:val="sv-SE"/>
                        </w:rPr>
                      </w:pPr>
                      <w:r w:rsidRPr="003B101F">
                        <w:rPr>
                          <w:lang w:val="sv-SE"/>
                        </w:rPr>
                        <w:t xml:space="preserve">XX, </w:t>
                      </w:r>
                      <w:proofErr w:type="spellStart"/>
                      <w:r w:rsidRPr="003B101F">
                        <w:rPr>
                          <w:lang w:val="sv-SE"/>
                        </w:rPr>
                        <w:t>YY</w:t>
                      </w:r>
                      <w:proofErr w:type="spellEnd"/>
                    </w:p>
                    <w:p w:rsidR="001A262A" w:rsidRPr="00406206" w:rsidRDefault="001A262A" w:rsidP="003B101F">
                      <w:pPr>
                        <w:spacing w:after="0"/>
                      </w:pPr>
                      <w:r w:rsidRPr="00406206">
                        <w:t xml:space="preserve">XX, </w:t>
                      </w:r>
                      <w:proofErr w:type="spellStart"/>
                      <w:r w:rsidRPr="00406206">
                        <w:t>YY</w:t>
                      </w:r>
                      <w:proofErr w:type="spellEnd"/>
                      <w:r w:rsidRPr="00406206">
                        <w:t xml:space="preserve"> </w:t>
                      </w:r>
                    </w:p>
                    <w:p w:rsidR="001A262A" w:rsidRPr="00BC7D45" w:rsidRDefault="001A262A" w:rsidP="001A262A">
                      <w:pPr>
                        <w:spacing w:before="80" w:after="40"/>
                        <w:rPr>
                          <w:caps/>
                          <w:color w:val="000000" w:themeColor="text1"/>
                          <w:sz w:val="24"/>
                        </w:rPr>
                      </w:pPr>
                      <w:r w:rsidRPr="00BC7D45">
                        <w:rPr>
                          <w:caps/>
                          <w:color w:val="000000" w:themeColor="text1"/>
                          <w:sz w:val="24"/>
                        </w:rPr>
                        <w:t xml:space="preserve"> </w:t>
                      </w:r>
                    </w:p>
                  </w:txbxContent>
                </v:textbox>
                <w10:wrap type="square" anchorx="page" anchory="page"/>
              </v:shape>
            </w:pict>
          </mc:Fallback>
        </mc:AlternateContent>
      </w:r>
      <w:r w:rsidRPr="00A73023">
        <w:rPr>
          <w:rFonts w:ascii="Arial" w:hAnsi="Arial" w:cs="Arial"/>
          <w:b/>
          <w:bCs/>
          <w:noProof/>
          <w:color w:val="2E7E41"/>
          <w:sz w:val="44"/>
          <w:szCs w:val="44"/>
          <w:lang w:val="sv-SE" w:eastAsia="sv-SE"/>
        </w:rPr>
        <mc:AlternateContent>
          <mc:Choice Requires="wps">
            <w:drawing>
              <wp:anchor distT="0" distB="0" distL="182880" distR="182880" simplePos="0" relativeHeight="251659264" behindDoc="0" locked="0" layoutInCell="1" allowOverlap="1" wp14:anchorId="3B743705" wp14:editId="746F9A3C">
                <wp:simplePos x="0" y="0"/>
                <wp:positionH relativeFrom="page">
                  <wp:posOffset>455295</wp:posOffset>
                </wp:positionH>
                <wp:positionV relativeFrom="page">
                  <wp:posOffset>274089</wp:posOffset>
                </wp:positionV>
                <wp:extent cx="4718685" cy="875030"/>
                <wp:effectExtent l="0" t="0" r="5715" b="13970"/>
                <wp:wrapSquare wrapText="bothSides"/>
                <wp:docPr id="9" name="Textruta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18685" cy="875030"/>
                        </a:xfrm>
                        <a:prstGeom prst="rect">
                          <a:avLst/>
                        </a:prstGeom>
                        <a:noFill/>
                        <a:ln w="6350">
                          <a:noFill/>
                        </a:ln>
                        <a:effectLst/>
                      </wps:spPr>
                      <wps:txbx>
                        <w:txbxContent>
                          <w:p w:rsidR="001A262A" w:rsidRPr="004C3325" w:rsidRDefault="002F78A4" w:rsidP="001A262A">
                            <w:pPr>
                              <w:rPr>
                                <w:rFonts w:ascii="Helvetica" w:hAnsi="Helvetica"/>
                                <w:b/>
                                <w:color w:val="4CAD71"/>
                                <w:sz w:val="24"/>
                              </w:rPr>
                            </w:pPr>
                            <w:r w:rsidRPr="004C3325">
                              <w:rPr>
                                <w:rFonts w:ascii="Helvetica" w:hAnsi="Helvetica"/>
                                <w:b/>
                                <w:color w:val="4CAD71"/>
                                <w:sz w:val="28"/>
                              </w:rPr>
                              <w:t xml:space="preserve">Triple F </w:t>
                            </w:r>
                            <w:r w:rsidR="004C3325" w:rsidRPr="004C3325">
                              <w:rPr>
                                <w:rFonts w:ascii="Helvetica" w:hAnsi="Helvetica"/>
                                <w:b/>
                                <w:color w:val="4CAD71"/>
                                <w:sz w:val="28"/>
                              </w:rPr>
                              <w:t>PM</w:t>
                            </w:r>
                          </w:p>
                          <w:p w:rsidR="001A262A" w:rsidRDefault="001A262A" w:rsidP="001A262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B743705" id="_x0000_s1027" type="#_x0000_t202" style="position:absolute;left:0;text-align:left;margin-left:35.85pt;margin-top:21.6pt;width:371.55pt;height:68.9pt;z-index:251659264;visibility:visible;mso-wrap-style:square;mso-width-percent:0;mso-height-percent:0;mso-wrap-distance-left:14.4pt;mso-wrap-distance-top:0;mso-wrap-distance-right:14.4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" filled="f" stroked="f" strokeweight=".5pt">
                <v:textbox inset="0,0,0,0">
                  <w:txbxContent>
                    <w:p w:rsidR="001A262A" w:rsidRPr="004C3325" w:rsidRDefault="002F78A4" w:rsidP="001A262A">
                      <w:pPr>
                        <w:rPr>
                          <w:rFonts w:ascii="Helvetica" w:hAnsi="Helvetica"/>
                          <w:b/>
                          <w:color w:val="4CAD71"/>
                          <w:sz w:val="24"/>
                        </w:rPr>
                      </w:pPr>
                      <w:r w:rsidRPr="004C3325">
                        <w:rPr>
                          <w:rFonts w:ascii="Helvetica" w:hAnsi="Helvetica"/>
                          <w:b/>
                          <w:color w:val="4CAD71"/>
                          <w:sz w:val="28"/>
                        </w:rPr>
                        <w:t xml:space="preserve">Triple F </w:t>
                      </w:r>
                      <w:r w:rsidR="004C3325" w:rsidRPr="004C3325">
                        <w:rPr>
                          <w:rFonts w:ascii="Helvetica" w:hAnsi="Helvetica"/>
                          <w:b/>
                          <w:color w:val="4CAD71"/>
                          <w:sz w:val="28"/>
                        </w:rPr>
                        <w:t>PM</w:t>
                      </w:r>
                    </w:p>
                    <w:p w:rsidR="001A262A" w:rsidRDefault="001A262A" w:rsidP="001A262A"/>
                  </w:txbxContent>
                </v:textbox>
                <w10:wrap type="square" anchorx="page" anchory="page"/>
              </v:shape>
            </w:pict>
          </mc:Fallback>
        </mc:AlternateContent>
      </w:r>
      <w:r>
        <w:rPr>
          <w:rFonts w:ascii="Arial" w:hAnsi="Arial" w:cs="Arial"/>
          <w:b/>
          <w:bCs/>
          <w:noProof/>
          <w:color w:val="2E7E41"/>
          <w:sz w:val="44"/>
          <w:szCs w:val="44"/>
          <w:lang w:val="sv-SE" w:eastAsia="sv-SE"/>
        </w:rPr>
        <w:drawing>
          <wp:anchor distT="0" distB="0" distL="114300" distR="114300" simplePos="0" relativeHeight="251664384" behindDoc="0" locked="0" layoutInCell="1" allowOverlap="1" wp14:anchorId="787CE907" wp14:editId="6B04ADD9">
            <wp:simplePos x="0" y="0"/>
            <wp:positionH relativeFrom="column">
              <wp:posOffset>-899795</wp:posOffset>
            </wp:positionH>
            <wp:positionV relativeFrom="paragraph">
              <wp:posOffset>-336378</wp:posOffset>
            </wp:positionV>
            <wp:extent cx="1723390" cy="1611630"/>
            <wp:effectExtent l="0" t="0" r="3810" b="0"/>
            <wp:wrapTight wrapText="bothSides">
              <wp:wrapPolygon edited="0">
                <wp:start x="0" y="0"/>
                <wp:lineTo x="0" y="21106"/>
                <wp:lineTo x="21329" y="21106"/>
                <wp:lineTo x="21329" y="0"/>
                <wp:lineTo x="0" y="0"/>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iplef_tree-branch_cmyk_right.jpg"/>
                    <pic:cNvPicPr/>
                  </pic:nvPicPr>
                  <pic:blipFill>
                    <a:blip r:embed="rId8">
                      <a:extLst>
                        <a:ext uri="{28A0092B-C50C-407E-A947-70E740481C1C}">
                          <a14:useLocalDpi xmlns:a14="http://schemas.microsoft.com/office/drawing/2010/main" val="0"/>
                        </a:ext>
                      </a:extLst>
                    </a:blip>
                    <a:stretch>
                      <a:fillRect/>
                    </a:stretch>
                  </pic:blipFill>
                  <pic:spPr>
                    <a:xfrm>
                      <a:off x="0" y="0"/>
                      <a:ext cx="1723390" cy="1611630"/>
                    </a:xfrm>
                    <a:prstGeom prst="rect">
                      <a:avLst/>
                    </a:prstGeom>
                  </pic:spPr>
                </pic:pic>
              </a:graphicData>
            </a:graphic>
            <wp14:sizeRelH relativeFrom="page">
              <wp14:pctWidth>0</wp14:pctWidth>
            </wp14:sizeRelH>
            <wp14:sizeRelV relativeFrom="page">
              <wp14:pctHeight>0</wp14:pctHeight>
            </wp14:sizeRelV>
          </wp:anchor>
        </w:drawing>
      </w:r>
      <w:r w:rsidR="001A262A" w:rsidRPr="00A73023">
        <w:rPr>
          <w:rFonts w:ascii="Arial" w:hAnsi="Arial" w:cs="Arial"/>
          <w:b/>
          <w:bCs/>
          <w:noProof/>
          <w:color w:val="2E7E41"/>
          <w:sz w:val="44"/>
          <w:szCs w:val="44"/>
          <w:lang w:val="sv-SE" w:eastAsia="sv-SE"/>
        </w:rPr>
        <mc:AlternateContent>
          <mc:Choice Requires="wps">
            <w:drawing>
              <wp:anchor distT="0" distB="0" distL="114300" distR="114300" simplePos="0" relativeHeight="251661312" behindDoc="0" locked="0" layoutInCell="1" allowOverlap="1" wp14:anchorId="4F57EB8C" wp14:editId="7AF43F89">
                <wp:simplePos x="0" y="0"/>
                <wp:positionH relativeFrom="page">
                  <wp:posOffset>6241415</wp:posOffset>
                </wp:positionH>
                <wp:positionV relativeFrom="page">
                  <wp:posOffset>3810</wp:posOffset>
                </wp:positionV>
                <wp:extent cx="590550" cy="980440"/>
                <wp:effectExtent l="0" t="0" r="19050" b="35560"/>
                <wp:wrapNone/>
                <wp:docPr id="3" name="Rektangel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0550" cy="980440"/>
                        </a:xfrm>
                        <a:prstGeom prst="rect">
                          <a:avLst/>
                        </a:prstGeom>
                        <a:solidFill>
                          <a:srgbClr val="548039"/>
                        </a:solidFill>
                        <a:ln w="12700" cap="flat" cmpd="sng" algn="ctr">
                          <a:solidFill>
                            <a:srgbClr val="706666"/>
                          </a:solidFill>
                          <a:prstDash val="solid"/>
                          <a:miter lim="800000"/>
                        </a:ln>
                        <a:effectLst/>
                      </wps:spPr>
                      <wps:txbx>
                        <w:txbxContent>
                          <w:p w:rsidR="003B101F" w:rsidRDefault="003B101F" w:rsidP="00406206">
                            <w:pPr>
                              <w:shd w:val="clear" w:color="auto" w:fill="538135" w:themeFill="accent6" w:themeFillShade="BF"/>
                              <w:rPr>
                                <w:color w:val="FFFFFF"/>
                                <w:sz w:val="24"/>
                              </w:rPr>
                            </w:pPr>
                            <w:proofErr w:type="spellStart"/>
                            <w:r>
                              <w:rPr>
                                <w:color w:val="FFFFFF"/>
                                <w:sz w:val="24"/>
                              </w:rPr>
                              <w:t>Månad</w:t>
                            </w:r>
                            <w:proofErr w:type="spellEnd"/>
                          </w:p>
                          <w:p w:rsidR="00E16DE1" w:rsidRPr="007B6760" w:rsidRDefault="00E16DE1" w:rsidP="00406206">
                            <w:pPr>
                              <w:shd w:val="clear" w:color="auto" w:fill="538135" w:themeFill="accent6" w:themeFillShade="BF"/>
                              <w:rPr>
                                <w:color w:val="FFFFFF"/>
                                <w:sz w:val="24"/>
                              </w:rPr>
                            </w:pPr>
                            <w:proofErr w:type="spellStart"/>
                            <w:r>
                              <w:rPr>
                                <w:color w:val="FFFFFF"/>
                                <w:sz w:val="24"/>
                              </w:rPr>
                              <w:t>År</w:t>
                            </w:r>
                            <w:proofErr w:type="spellEnd"/>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F57EB8C" id="Rektangel 132" o:spid="_x0000_s1028" style="position:absolute;left:0;text-align:left;margin-left:491.45pt;margin-top:.3pt;width:46.5pt;height:77.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" fillcolor="#548039" strokecolor="#706666" strokeweight="1pt">
                <v:path arrowok="t"/>
                <o:lock v:ext="edit" aspectratio="t"/>
                <v:textbox inset="3.6pt,,3.6pt">
                  <w:txbxContent>
                    <w:p w:rsidR="003B101F" w:rsidRDefault="003B101F" w:rsidP="00406206">
                      <w:pPr>
                        <w:shd w:val="clear" w:color="auto" w:fill="538135" w:themeFill="accent6" w:themeFillShade="BF"/>
                        <w:rPr>
                          <w:color w:val="FFFFFF"/>
                          <w:sz w:val="24"/>
                        </w:rPr>
                      </w:pPr>
                      <w:proofErr w:type="spellStart"/>
                      <w:r>
                        <w:rPr>
                          <w:color w:val="FFFFFF"/>
                          <w:sz w:val="24"/>
                        </w:rPr>
                        <w:t>Månad</w:t>
                      </w:r>
                      <w:proofErr w:type="spellEnd"/>
                    </w:p>
                    <w:p w:rsidR="00E16DE1" w:rsidRPr="007B6760" w:rsidRDefault="00E16DE1" w:rsidP="00406206">
                      <w:pPr>
                        <w:shd w:val="clear" w:color="auto" w:fill="538135" w:themeFill="accent6" w:themeFillShade="BF"/>
                        <w:rPr>
                          <w:color w:val="FFFFFF"/>
                          <w:sz w:val="24"/>
                        </w:rPr>
                      </w:pPr>
                      <w:proofErr w:type="spellStart"/>
                      <w:r>
                        <w:rPr>
                          <w:color w:val="FFFFFF"/>
                          <w:sz w:val="24"/>
                        </w:rPr>
                        <w:t>År</w:t>
                      </w:r>
                      <w:proofErr w:type="spellEnd"/>
                    </w:p>
                  </w:txbxContent>
                </v:textbox>
                <w10:wrap anchorx="page" anchory="page"/>
              </v:rect>
            </w:pict>
          </mc:Fallback>
        </mc:AlternateContent>
      </w:r>
    </w:p>
    <w:p w:rsidR="008F2446" w:rsidRPr="008F2446" w:rsidRDefault="008F2446" w:rsidP="008F2446">
      <w:pPr>
        <w:rPr>
          <w:rFonts w:ascii="Calibri" w:hAnsi="Calibri"/>
          <w:sz w:val="24"/>
          <w:szCs w:val="24"/>
          <w:lang w:val="sv-SE"/>
        </w:rPr>
      </w:pPr>
    </w:p>
    <w:p w:rsidR="008F2446" w:rsidRPr="008F2446" w:rsidRDefault="008F2446" w:rsidP="008F2446">
      <w:pPr>
        <w:rPr>
          <w:rFonts w:ascii="Calibri" w:hAnsi="Calibri"/>
          <w:sz w:val="24"/>
          <w:szCs w:val="24"/>
          <w:lang w:val="sv-SE"/>
        </w:rPr>
      </w:pPr>
    </w:p>
    <w:p w:rsidR="008F2446" w:rsidRPr="008F2446" w:rsidRDefault="008F2446" w:rsidP="008F2446">
      <w:pPr>
        <w:rPr>
          <w:rFonts w:ascii="Calibri" w:hAnsi="Calibri"/>
          <w:sz w:val="24"/>
          <w:szCs w:val="24"/>
          <w:lang w:val="sv-SE"/>
        </w:rPr>
      </w:pPr>
    </w:p>
    <w:p w:rsidR="003B101F" w:rsidRDefault="003B101F" w:rsidP="003B101F">
      <w:pPr>
        <w:rPr>
          <w:i/>
          <w:iCs/>
          <w:lang w:val="sv-SE"/>
        </w:rPr>
      </w:pPr>
    </w:p>
    <w:p w:rsidR="003B101F" w:rsidRPr="003B101F" w:rsidRDefault="003B101F" w:rsidP="003B101F">
      <w:pPr>
        <w:rPr>
          <w:i/>
          <w:iCs/>
          <w:lang w:val="sv-SE"/>
        </w:rPr>
      </w:pPr>
      <w:r w:rsidRPr="003B101F">
        <w:rPr>
          <w:i/>
          <w:iCs/>
          <w:lang w:val="sv-SE"/>
        </w:rPr>
        <w:t xml:space="preserve">Kort ingress med </w:t>
      </w:r>
      <w:r>
        <w:rPr>
          <w:i/>
          <w:iCs/>
          <w:lang w:val="sv-SE"/>
        </w:rPr>
        <w:t>inledande</w:t>
      </w:r>
      <w:r w:rsidRPr="003B101F">
        <w:rPr>
          <w:i/>
          <w:iCs/>
          <w:lang w:val="sv-SE"/>
        </w:rPr>
        <w:t xml:space="preserve"> text om projektet – ska vara lockande till läsning. Ca </w:t>
      </w:r>
      <w:proofErr w:type="gramStart"/>
      <w:r w:rsidRPr="003B101F">
        <w:rPr>
          <w:i/>
          <w:iCs/>
          <w:lang w:val="sv-SE"/>
        </w:rPr>
        <w:t>4-5</w:t>
      </w:r>
      <w:proofErr w:type="gramEnd"/>
      <w:r w:rsidRPr="003B101F">
        <w:rPr>
          <w:i/>
          <w:iCs/>
          <w:lang w:val="sv-SE"/>
        </w:rPr>
        <w:t xml:space="preserve"> rader.</w:t>
      </w:r>
      <w:r>
        <w:rPr>
          <w:i/>
          <w:iCs/>
          <w:lang w:val="sv-SE"/>
        </w:rPr>
        <w:t xml:space="preserve"> </w:t>
      </w:r>
      <w:r>
        <w:rPr>
          <w:noProof/>
        </w:rPr>
        <mc:AlternateContent>
          <mc:Choice Requires="wps">
            <w:drawing>
              <wp:anchor distT="0" distB="0" distL="114300" distR="114300" simplePos="0" relativeHeight="251670528" behindDoc="0" locked="0" layoutInCell="1" allowOverlap="1" wp14:anchorId="66A59017" wp14:editId="7895C195">
                <wp:simplePos x="0" y="0"/>
                <wp:positionH relativeFrom="column">
                  <wp:posOffset>-48260</wp:posOffset>
                </wp:positionH>
                <wp:positionV relativeFrom="paragraph">
                  <wp:posOffset>2219325</wp:posOffset>
                </wp:positionV>
                <wp:extent cx="5766435" cy="635"/>
                <wp:effectExtent l="0" t="0" r="0" b="12065"/>
                <wp:wrapNone/>
                <wp:docPr id="7" name="Textruta 7"/>
                <wp:cNvGraphicFramePr/>
                <a:graphic xmlns:a="http://schemas.openxmlformats.org/drawingml/2006/main">
                  <a:graphicData uri="http://schemas.microsoft.com/office/word/2010/wordprocessingShape">
                    <wps:wsp>
                      <wps:cNvSpPr txBox="1"/>
                      <wps:spPr>
                        <a:xfrm>
                          <a:off x="0" y="0"/>
                          <a:ext cx="5766435" cy="635"/>
                        </a:xfrm>
                        <a:prstGeom prst="rect">
                          <a:avLst/>
                        </a:prstGeom>
                        <a:solidFill>
                          <a:prstClr val="white"/>
                        </a:solidFill>
                        <a:ln>
                          <a:noFill/>
                        </a:ln>
                      </wps:spPr>
                      <wps:txbx>
                        <w:txbxContent>
                          <w:p w:rsidR="003B101F" w:rsidRPr="00D204AA" w:rsidRDefault="003B101F" w:rsidP="003B101F">
                            <w:pPr>
                              <w:pStyle w:val="Beskrivning"/>
                              <w:rPr>
                                <w:rFonts w:eastAsia="Calibri"/>
                                <w:iCs/>
                                <w:sz w:val="22"/>
                                <w:szCs w:val="22"/>
                                <w:lang w:eastAsia="en-US"/>
                              </w:rPr>
                            </w:pPr>
                            <w:proofErr w:type="spellStart"/>
                            <w:proofErr w:type="gramStart"/>
                            <w:r>
                              <w:t>Figur</w:t>
                            </w:r>
                            <w:proofErr w:type="spellEnd"/>
                            <w:r>
                              <w:t xml:space="preserve">  </w:t>
                            </w:r>
                            <w:proofErr w:type="spellStart"/>
                            <w:r>
                              <w:t>Figurbeskrivning</w:t>
                            </w:r>
                            <w:proofErr w:type="spellEnd"/>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A59017" id="Textruta 7" o:spid="_x0000_s1029" type="#_x0000_t202" style="position:absolute;left:0;text-align:left;margin-left:-3.8pt;margin-top:174.75pt;width:454.0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" stroked="f">
                <v:textbox style="mso-fit-shape-to-text:t" inset="0,0,0,0">
                  <w:txbxContent>
                    <w:p w:rsidR="003B101F" w:rsidRPr="00D204AA" w:rsidRDefault="003B101F" w:rsidP="003B101F">
                      <w:pPr>
                        <w:pStyle w:val="Beskrivning"/>
                        <w:rPr>
                          <w:rFonts w:eastAsia="Calibri"/>
                          <w:iCs/>
                          <w:sz w:val="22"/>
                          <w:szCs w:val="22"/>
                          <w:lang w:eastAsia="en-US"/>
                        </w:rPr>
                      </w:pPr>
                      <w:proofErr w:type="spellStart"/>
                      <w:proofErr w:type="gramStart"/>
                      <w:r>
                        <w:t>Figur</w:t>
                      </w:r>
                      <w:proofErr w:type="spellEnd"/>
                      <w:r>
                        <w:t xml:space="preserve">  </w:t>
                      </w:r>
                      <w:proofErr w:type="spellStart"/>
                      <w:r>
                        <w:t>Figurbeskrivning</w:t>
                      </w:r>
                      <w:proofErr w:type="spellEnd"/>
                      <w:proofErr w:type="gramEnd"/>
                    </w:p>
                  </w:txbxContent>
                </v:textbox>
              </v:shape>
            </w:pict>
          </mc:Fallback>
        </mc:AlternateContent>
      </w:r>
      <w:r>
        <w:rPr>
          <w:rFonts w:ascii="Calibri" w:hAnsi="Calibri"/>
          <w:noProof/>
          <w:sz w:val="24"/>
          <w:szCs w:val="24"/>
          <w:lang w:val="sv-SE"/>
        </w:rPr>
        <mc:AlternateContent>
          <mc:Choice Requires="wps">
            <w:drawing>
              <wp:anchor distT="0" distB="0" distL="114300" distR="114300" simplePos="0" relativeHeight="251665408" behindDoc="0" locked="0" layoutInCell="1" allowOverlap="1">
                <wp:simplePos x="0" y="0"/>
                <wp:positionH relativeFrom="column">
                  <wp:posOffset>-48769</wp:posOffset>
                </wp:positionH>
                <wp:positionV relativeFrom="paragraph">
                  <wp:posOffset>252114</wp:posOffset>
                </wp:positionV>
                <wp:extent cx="5767057" cy="1910281"/>
                <wp:effectExtent l="0" t="0" r="12065" b="7620"/>
                <wp:wrapNone/>
                <wp:docPr id="1" name="Textruta 1"/>
                <wp:cNvGraphicFramePr/>
                <a:graphic xmlns:a="http://schemas.openxmlformats.org/drawingml/2006/main">
                  <a:graphicData uri="http://schemas.microsoft.com/office/word/2010/wordprocessingShape">
                    <wps:wsp>
                      <wps:cNvSpPr txBox="1"/>
                      <wps:spPr>
                        <a:xfrm>
                          <a:off x="0" y="0"/>
                          <a:ext cx="5767057" cy="1910281"/>
                        </a:xfrm>
                        <a:prstGeom prst="rect">
                          <a:avLst/>
                        </a:prstGeom>
                        <a:solidFill>
                          <a:schemeClr val="lt1"/>
                        </a:solidFill>
                        <a:ln w="6350">
                          <a:solidFill>
                            <a:prstClr val="black"/>
                          </a:solidFill>
                        </a:ln>
                      </wps:spPr>
                      <wps:txbx>
                        <w:txbxContent>
                          <w:p w:rsidR="003B101F" w:rsidRPr="003B101F" w:rsidRDefault="003B101F" w:rsidP="003B101F">
                            <w:pPr>
                              <w:jc w:val="center"/>
                              <w:rPr>
                                <w:b/>
                                <w:bCs/>
                                <w:lang w:val="sv-SE"/>
                              </w:rPr>
                            </w:pPr>
                            <w:r w:rsidRPr="003B101F">
                              <w:rPr>
                                <w:b/>
                                <w:bCs/>
                                <w:lang w:val="sv-SE"/>
                              </w:rPr>
                              <w:t>BILD (</w:t>
                            </w:r>
                            <w:r>
                              <w:rPr>
                                <w:b/>
                                <w:bCs/>
                                <w:lang w:val="sv-SE"/>
                              </w:rPr>
                              <w:t>talande för projektet, gärna ett 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ruta 1" o:spid="_x0000_s1030" type="#_x0000_t202" style="position:absolute;left:0;text-align:left;margin-left:-3.85pt;margin-top:19.85pt;width:454.1pt;height:150.4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" fillcolor="white [3201]" strokeweight=".5pt">
                <v:textbox>
                  <w:txbxContent>
                    <w:p w:rsidR="003B101F" w:rsidRPr="003B101F" w:rsidRDefault="003B101F" w:rsidP="003B101F">
                      <w:pPr>
                        <w:jc w:val="center"/>
                        <w:rPr>
                          <w:b/>
                          <w:bCs/>
                          <w:lang w:val="sv-SE"/>
                        </w:rPr>
                      </w:pPr>
                      <w:r w:rsidRPr="003B101F">
                        <w:rPr>
                          <w:b/>
                          <w:bCs/>
                          <w:lang w:val="sv-SE"/>
                        </w:rPr>
                        <w:t>BILD (</w:t>
                      </w:r>
                      <w:r>
                        <w:rPr>
                          <w:b/>
                          <w:bCs/>
                          <w:lang w:val="sv-SE"/>
                        </w:rPr>
                        <w:t>talande för projektet, gärna ett foto)</w:t>
                      </w:r>
                    </w:p>
                  </w:txbxContent>
                </v:textbox>
              </v:shape>
            </w:pict>
          </mc:Fallback>
        </mc:AlternateContent>
      </w:r>
    </w:p>
    <w:p w:rsidR="008F2446" w:rsidRPr="008F2446" w:rsidRDefault="008F2446" w:rsidP="008F2446">
      <w:pPr>
        <w:rPr>
          <w:rFonts w:ascii="Calibri" w:hAnsi="Calibri"/>
          <w:sz w:val="24"/>
          <w:szCs w:val="24"/>
          <w:lang w:val="sv-SE"/>
        </w:rPr>
      </w:pPr>
    </w:p>
    <w:p w:rsidR="008F2446" w:rsidRPr="008F2446" w:rsidRDefault="008F2446" w:rsidP="008F2446">
      <w:pPr>
        <w:rPr>
          <w:rFonts w:ascii="Calibri" w:hAnsi="Calibri"/>
          <w:sz w:val="24"/>
          <w:szCs w:val="24"/>
          <w:lang w:val="sv-SE"/>
        </w:rPr>
      </w:pPr>
    </w:p>
    <w:p w:rsidR="008F2446" w:rsidRPr="008F2446" w:rsidRDefault="008F2446" w:rsidP="008F2446">
      <w:pPr>
        <w:rPr>
          <w:rFonts w:ascii="Calibri" w:hAnsi="Calibri"/>
          <w:sz w:val="24"/>
          <w:szCs w:val="24"/>
          <w:lang w:val="sv-SE"/>
        </w:rPr>
      </w:pPr>
    </w:p>
    <w:p w:rsidR="008F2446" w:rsidRPr="008F2446" w:rsidRDefault="008F2446" w:rsidP="004C3325">
      <w:pPr>
        <w:ind w:left="567" w:right="567"/>
        <w:rPr>
          <w:rFonts w:ascii="Calibri" w:hAnsi="Calibri"/>
          <w:sz w:val="24"/>
          <w:szCs w:val="24"/>
          <w:lang w:val="sv-SE"/>
        </w:rPr>
      </w:pPr>
    </w:p>
    <w:p w:rsidR="008F2446" w:rsidRPr="008F2446" w:rsidRDefault="008F2446" w:rsidP="008F2446">
      <w:pPr>
        <w:rPr>
          <w:rFonts w:ascii="Calibri" w:hAnsi="Calibri"/>
          <w:sz w:val="24"/>
          <w:szCs w:val="24"/>
          <w:lang w:val="sv-SE"/>
        </w:rPr>
      </w:pPr>
    </w:p>
    <w:p w:rsidR="008F2446" w:rsidRPr="008F2446" w:rsidRDefault="008F2446" w:rsidP="008F2446">
      <w:pPr>
        <w:rPr>
          <w:rFonts w:ascii="Calibri" w:hAnsi="Calibri"/>
          <w:sz w:val="24"/>
          <w:szCs w:val="24"/>
          <w:lang w:val="sv-SE"/>
        </w:rPr>
      </w:pPr>
    </w:p>
    <w:p w:rsidR="008F2446" w:rsidRDefault="003B101F" w:rsidP="003B101F">
      <w:pPr>
        <w:rPr>
          <w:lang w:val="sv-SE"/>
        </w:rPr>
      </w:pPr>
      <w:r>
        <w:rPr>
          <w:lang w:val="sv-SE"/>
        </w:rPr>
        <w:t xml:space="preserve">Beskrivande text om projektet. Syfte, mål, uppnådda resultat. Är det delresultat av ett större mål? Beskriv hur långt projektet kommit. Detta PM ska publiceras på </w:t>
      </w:r>
      <w:proofErr w:type="spellStart"/>
      <w:r>
        <w:rPr>
          <w:lang w:val="sv-SE"/>
        </w:rPr>
        <w:t>Triple</w:t>
      </w:r>
      <w:proofErr w:type="spellEnd"/>
      <w:r>
        <w:rPr>
          <w:lang w:val="sv-SE"/>
        </w:rPr>
        <w:t xml:space="preserve"> Fs hemsida och ska kunna läsas som ett resultat-PM som skapar intresse och sprider kunskap om projekt och de resultat som nås. Håll texten kortfattad. PM ska i sin helhet inte vara mer än två sidor. Infoga gärna ytterligare bild som kompletterar den ovanstående.</w:t>
      </w:r>
    </w:p>
    <w:p w:rsidR="003B101F" w:rsidRDefault="003B101F" w:rsidP="003B101F">
      <w:pPr>
        <w:rPr>
          <w:lang w:val="sv-SE"/>
        </w:rPr>
      </w:pPr>
      <w:r>
        <w:rPr>
          <w:noProof/>
          <w:lang w:val="sv-SE"/>
        </w:rPr>
        <mc:AlternateContent>
          <mc:Choice Requires="wps">
            <w:drawing>
              <wp:anchor distT="0" distB="0" distL="114300" distR="114300" simplePos="0" relativeHeight="251666432" behindDoc="0" locked="0" layoutInCell="1" allowOverlap="1">
                <wp:simplePos x="0" y="0"/>
                <wp:positionH relativeFrom="column">
                  <wp:posOffset>3961475</wp:posOffset>
                </wp:positionH>
                <wp:positionV relativeFrom="paragraph">
                  <wp:posOffset>82613</wp:posOffset>
                </wp:positionV>
                <wp:extent cx="1809750" cy="2199640"/>
                <wp:effectExtent l="0" t="0" r="19050" b="10160"/>
                <wp:wrapSquare wrapText="bothSides"/>
                <wp:docPr id="5" name="Textruta 5"/>
                <wp:cNvGraphicFramePr/>
                <a:graphic xmlns:a="http://schemas.openxmlformats.org/drawingml/2006/main">
                  <a:graphicData uri="http://schemas.microsoft.com/office/word/2010/wordprocessingShape">
                    <wps:wsp>
                      <wps:cNvSpPr txBox="1"/>
                      <wps:spPr>
                        <a:xfrm>
                          <a:off x="0" y="0"/>
                          <a:ext cx="1809750" cy="2199640"/>
                        </a:xfrm>
                        <a:prstGeom prst="rect">
                          <a:avLst/>
                        </a:prstGeom>
                        <a:solidFill>
                          <a:schemeClr val="lt1"/>
                        </a:solidFill>
                        <a:ln w="6350">
                          <a:solidFill>
                            <a:prstClr val="black"/>
                          </a:solidFill>
                        </a:ln>
                      </wps:spPr>
                      <wps:txbx>
                        <w:txbxContent>
                          <w:p w:rsidR="003B101F" w:rsidRPr="003B101F" w:rsidRDefault="003B101F" w:rsidP="003B101F">
                            <w:pPr>
                              <w:jc w:val="center"/>
                              <w:rPr>
                                <w:b/>
                                <w:bCs/>
                                <w:lang w:val="sv-SE"/>
                              </w:rPr>
                            </w:pPr>
                            <w:r w:rsidRPr="003B101F">
                              <w:rPr>
                                <w:b/>
                                <w:bCs/>
                                <w:lang w:val="sv-SE"/>
                              </w:rPr>
                              <w:t xml:space="preserve">EVENTUELLT YTTERLIGARE BILD (kan vara ett diagram </w:t>
                            </w:r>
                            <w:r>
                              <w:rPr>
                                <w:b/>
                                <w:bCs/>
                                <w:lang w:val="sv-SE"/>
                              </w:rPr>
                              <w:t>eller 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ruta 5" o:spid="_x0000_s1031" type="#_x0000_t202" style="position:absolute;left:0;text-align:left;margin-left:311.95pt;margin-top:6.5pt;width:142.5pt;height:17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" fillcolor="white [3201]" strokeweight=".5pt">
                <v:textbox>
                  <w:txbxContent>
                    <w:p w:rsidR="003B101F" w:rsidRPr="003B101F" w:rsidRDefault="003B101F" w:rsidP="003B101F">
                      <w:pPr>
                        <w:jc w:val="center"/>
                        <w:rPr>
                          <w:b/>
                          <w:bCs/>
                          <w:lang w:val="sv-SE"/>
                        </w:rPr>
                      </w:pPr>
                      <w:r w:rsidRPr="003B101F">
                        <w:rPr>
                          <w:b/>
                          <w:bCs/>
                          <w:lang w:val="sv-SE"/>
                        </w:rPr>
                        <w:t xml:space="preserve">EVENTUELLT YTTERLIGARE BILD (kan vara ett diagram </w:t>
                      </w:r>
                      <w:r>
                        <w:rPr>
                          <w:b/>
                          <w:bCs/>
                          <w:lang w:val="sv-SE"/>
                        </w:rPr>
                        <w:t>eller foto)</w:t>
                      </w:r>
                    </w:p>
                  </w:txbxContent>
                </v:textbox>
                <w10:wrap type="square"/>
              </v:shape>
            </w:pict>
          </mc:Fallback>
        </mc:AlternateContent>
      </w:r>
      <w:r>
        <w:rPr>
          <w:lang w:val="sv-SE"/>
        </w:rPr>
        <w:t>Ett PM ska användas som</w:t>
      </w:r>
      <w:r w:rsidR="000F7035">
        <w:rPr>
          <w:lang w:val="sv-SE"/>
        </w:rPr>
        <w:t xml:space="preserve"> summering av en slutrapport eller</w:t>
      </w:r>
      <w:r>
        <w:rPr>
          <w:lang w:val="sv-SE"/>
        </w:rPr>
        <w:t xml:space="preserve"> delleverans-rapportering inom ramen för </w:t>
      </w:r>
      <w:proofErr w:type="spellStart"/>
      <w:r>
        <w:rPr>
          <w:lang w:val="sv-SE"/>
        </w:rPr>
        <w:t>Triple</w:t>
      </w:r>
      <w:proofErr w:type="spellEnd"/>
      <w:r>
        <w:rPr>
          <w:lang w:val="sv-SE"/>
        </w:rPr>
        <w:t xml:space="preserve"> F</w:t>
      </w:r>
      <w:r w:rsidR="000F7035">
        <w:rPr>
          <w:lang w:val="sv-SE"/>
        </w:rPr>
        <w:t xml:space="preserve">. Den kan även användas om </w:t>
      </w:r>
      <w:proofErr w:type="spellStart"/>
      <w:r>
        <w:rPr>
          <w:lang w:val="sv-SE"/>
        </w:rPr>
        <w:t>om</w:t>
      </w:r>
      <w:proofErr w:type="spellEnd"/>
      <w:r>
        <w:rPr>
          <w:lang w:val="sv-SE"/>
        </w:rPr>
        <w:t xml:space="preserve"> några särskilda resultat ska få snabb spridning. En delleverans inom programmet kompletteras med en formell rapportering till Programledningen (ekonomi, delmål som uppnåtts och ev. avvikelser) som ej publiceras tillsammans med detta PM.</w:t>
      </w:r>
    </w:p>
    <w:p w:rsidR="003B101F" w:rsidRPr="003B101F" w:rsidRDefault="003B101F" w:rsidP="003B101F">
      <w:pPr>
        <w:rPr>
          <w:i/>
          <w:iCs/>
          <w:lang w:val="sv-SE"/>
        </w:rPr>
      </w:pPr>
      <w:r w:rsidRPr="003B101F">
        <w:rPr>
          <w:i/>
          <w:iCs/>
          <w:lang w:val="sv-SE"/>
        </w:rPr>
        <w:t>Avsluta med ev. länkar till hemsida för projektet eller korta referenser om nödvändigt.</w:t>
      </w:r>
    </w:p>
    <w:p w:rsidR="008F2446" w:rsidRPr="008F2446" w:rsidRDefault="008F2446" w:rsidP="008F2446">
      <w:pPr>
        <w:rPr>
          <w:rFonts w:ascii="Calibri" w:hAnsi="Calibri"/>
          <w:sz w:val="24"/>
          <w:szCs w:val="24"/>
          <w:lang w:val="sv-SE"/>
        </w:rPr>
      </w:pPr>
    </w:p>
    <w:p w:rsidR="008F2446" w:rsidRDefault="000F7035" w:rsidP="008F2446">
      <w:pPr>
        <w:rPr>
          <w:rFonts w:ascii="Calibri" w:hAnsi="Calibri"/>
          <w:sz w:val="24"/>
          <w:szCs w:val="24"/>
          <w:lang w:val="sv-SE"/>
        </w:rPr>
      </w:pPr>
      <w:r>
        <w:rPr>
          <w:noProof/>
        </w:rPr>
        <mc:AlternateContent>
          <mc:Choice Requires="wps">
            <w:drawing>
              <wp:anchor distT="0" distB="0" distL="114300" distR="114300" simplePos="0" relativeHeight="251668480" behindDoc="0" locked="0" layoutInCell="1" allowOverlap="1" wp14:anchorId="4CD09673" wp14:editId="792890EA">
                <wp:simplePos x="0" y="0"/>
                <wp:positionH relativeFrom="column">
                  <wp:posOffset>3961130</wp:posOffset>
                </wp:positionH>
                <wp:positionV relativeFrom="paragraph">
                  <wp:posOffset>278979</wp:posOffset>
                </wp:positionV>
                <wp:extent cx="1809750" cy="635"/>
                <wp:effectExtent l="0" t="0" r="6350" b="12065"/>
                <wp:wrapSquare wrapText="bothSides"/>
                <wp:docPr id="6" name="Textruta 6"/>
                <wp:cNvGraphicFramePr/>
                <a:graphic xmlns:a="http://schemas.openxmlformats.org/drawingml/2006/main">
                  <a:graphicData uri="http://schemas.microsoft.com/office/word/2010/wordprocessingShape">
                    <wps:wsp>
                      <wps:cNvSpPr txBox="1"/>
                      <wps:spPr>
                        <a:xfrm>
                          <a:off x="0" y="0"/>
                          <a:ext cx="1809750" cy="635"/>
                        </a:xfrm>
                        <a:prstGeom prst="rect">
                          <a:avLst/>
                        </a:prstGeom>
                        <a:solidFill>
                          <a:prstClr val="white"/>
                        </a:solidFill>
                        <a:ln>
                          <a:noFill/>
                        </a:ln>
                      </wps:spPr>
                      <wps:txbx>
                        <w:txbxContent>
                          <w:p w:rsidR="003B101F" w:rsidRPr="00D92A28" w:rsidRDefault="003B101F" w:rsidP="003B101F">
                            <w:pPr>
                              <w:pStyle w:val="Beskrivning"/>
                              <w:rPr>
                                <w:rFonts w:eastAsia="Calibri"/>
                                <w:noProof/>
                                <w:sz w:val="22"/>
                                <w:szCs w:val="22"/>
                                <w:lang w:eastAsia="en-US"/>
                              </w:rPr>
                            </w:pPr>
                            <w:proofErr w:type="spellStart"/>
                            <w:r>
                              <w:t>Figur</w:t>
                            </w:r>
                            <w:proofErr w:type="spellEnd"/>
                            <w:r>
                              <w:t xml:space="preserve"> </w:t>
                            </w:r>
                            <w:r>
                              <w:fldChar w:fldCharType="begin"/>
                            </w:r>
                            <w:r>
                              <w:instrText xml:space="preserve"> SEQ Figur \* ARABIC </w:instrText>
                            </w:r>
                            <w:r>
                              <w:fldChar w:fldCharType="separate"/>
                            </w:r>
                            <w:r>
                              <w:rPr>
                                <w:noProof/>
                              </w:rPr>
                              <w:t>2</w:t>
                            </w:r>
                            <w:r>
                              <w:fldChar w:fldCharType="end"/>
                            </w:r>
                            <w:r>
                              <w:t xml:space="preserve"> </w:t>
                            </w:r>
                            <w:proofErr w:type="spellStart"/>
                            <w:r>
                              <w:t>Figurbeskrivning</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CD09673" id="Textruta 6" o:spid="_x0000_s1032" type="#_x0000_t202" style="position:absolute;left:0;text-align:left;margin-left:311.9pt;margin-top:21.95pt;width:142.5pt;height:.0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" stroked="f">
                <v:textbox style="mso-fit-shape-to-text:t" inset="0,0,0,0">
                  <w:txbxContent>
                    <w:p w:rsidR="003B101F" w:rsidRPr="00D92A28" w:rsidRDefault="003B101F" w:rsidP="003B101F">
                      <w:pPr>
                        <w:pStyle w:val="Beskrivning"/>
                        <w:rPr>
                          <w:rFonts w:eastAsia="Calibri"/>
                          <w:noProof/>
                          <w:sz w:val="22"/>
                          <w:szCs w:val="22"/>
                          <w:lang w:eastAsia="en-US"/>
                        </w:rPr>
                      </w:pPr>
                      <w:proofErr w:type="spellStart"/>
                      <w:r>
                        <w:t>Figur</w:t>
                      </w:r>
                      <w:proofErr w:type="spellEnd"/>
                      <w:r>
                        <w:t xml:space="preserve"> </w:t>
                      </w:r>
                      <w:r>
                        <w:fldChar w:fldCharType="begin"/>
                      </w:r>
                      <w:r>
                        <w:instrText xml:space="preserve"> SEQ Figur \* ARABIC </w:instrText>
                      </w:r>
                      <w:r>
                        <w:fldChar w:fldCharType="separate"/>
                      </w:r>
                      <w:r>
                        <w:rPr>
                          <w:noProof/>
                        </w:rPr>
                        <w:t>2</w:t>
                      </w:r>
                      <w:r>
                        <w:fldChar w:fldCharType="end"/>
                      </w:r>
                      <w:r>
                        <w:t xml:space="preserve"> </w:t>
                      </w:r>
                      <w:proofErr w:type="spellStart"/>
                      <w:r>
                        <w:t>Figurbeskrivning</w:t>
                      </w:r>
                      <w:proofErr w:type="spellEnd"/>
                    </w:p>
                  </w:txbxContent>
                </v:textbox>
                <w10:wrap type="square"/>
              </v:shape>
            </w:pict>
          </mc:Fallback>
        </mc:AlternateContent>
      </w:r>
    </w:p>
    <w:p w:rsidR="003B101F" w:rsidRDefault="003B101F" w:rsidP="008F2446">
      <w:pPr>
        <w:rPr>
          <w:rFonts w:ascii="Calibri" w:hAnsi="Calibri"/>
          <w:sz w:val="24"/>
          <w:szCs w:val="24"/>
          <w:lang w:val="sv-SE"/>
        </w:rPr>
      </w:pPr>
    </w:p>
    <w:p w:rsidR="003B101F" w:rsidRPr="008F2446" w:rsidRDefault="003B101F" w:rsidP="008F2446">
      <w:pPr>
        <w:rPr>
          <w:rFonts w:ascii="Calibri" w:hAnsi="Calibri"/>
          <w:sz w:val="24"/>
          <w:szCs w:val="24"/>
          <w:lang w:val="sv-SE"/>
        </w:rPr>
      </w:pPr>
      <w:r>
        <w:rPr>
          <w:rFonts w:ascii="Calibri" w:hAnsi="Calibri"/>
          <w:sz w:val="24"/>
          <w:szCs w:val="24"/>
          <w:lang w:val="sv-SE"/>
        </w:rPr>
        <w:t>’</w:t>
      </w:r>
    </w:p>
    <w:p w:rsidR="008F2446" w:rsidRPr="008F2446" w:rsidRDefault="008F2446" w:rsidP="008F2446">
      <w:pPr>
        <w:rPr>
          <w:rFonts w:ascii="Calibri" w:hAnsi="Calibri"/>
          <w:sz w:val="24"/>
          <w:szCs w:val="24"/>
          <w:lang w:val="sv-SE"/>
        </w:rPr>
      </w:pPr>
    </w:p>
    <w:p w:rsidR="000E2C34" w:rsidRPr="003B101F" w:rsidRDefault="000E2C34" w:rsidP="000E2C34">
      <w:pPr>
        <w:rPr>
          <w:lang w:val="sv-SE"/>
        </w:rPr>
      </w:pPr>
      <w:bookmarkStart w:id="0" w:name="_GoBack"/>
      <w:bookmarkEnd w:id="0"/>
    </w:p>
    <w:sectPr w:rsidR="000E2C34" w:rsidRPr="003B101F" w:rsidSect="00AA0F03">
      <w:headerReference w:type="even" r:id="rId9"/>
      <w:headerReference w:type="default" r:id="rId10"/>
      <w:footerReference w:type="default" r:id="rId11"/>
      <w:headerReference w:type="first" r:id="rId12"/>
      <w:footerReference w:type="first" r:id="rId13"/>
      <w:pgSz w:w="11906" w:h="16838"/>
      <w:pgMar w:top="1417" w:right="141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714021" w:rsidRDefault="00714021" w:rsidP="00F15D43">
      <w:pPr>
        <w:spacing w:after="0" w:line="240" w:lineRule="auto"/>
      </w:pPr>
      <w:r>
        <w:separator/>
      </w:r>
    </w:p>
  </w:endnote>
  <w:endnote w:type="continuationSeparator" w:id="0">
    <w:p w:rsidR="00714021" w:rsidRDefault="00714021" w:rsidP="00F15D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10 for Chalmers">
    <w:altName w:val="Helvetica Neue"/>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4D"/>
    <w:family w:val="decorative"/>
    <w:pitch w:val="variable"/>
    <w:sig w:usb0="00000003" w:usb1="10000000" w:usb2="00000000" w:usb3="00000000" w:csb0="80000001" w:csb1="00000000"/>
  </w:font>
  <w:font w:name="Helvetica">
    <w:panose1 w:val="00000000000000000000"/>
    <w:charset w:val="00"/>
    <w:family w:val="auto"/>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000050000000002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0F03" w:rsidRPr="0076758F" w:rsidRDefault="004C3325" w:rsidP="00E90451">
    <w:pPr>
      <w:pStyle w:val="Sidfot"/>
      <w:ind w:right="360" w:firstLine="360"/>
      <w:rPr>
        <w:rFonts w:ascii="Arial" w:hAnsi="Arial" w:cs="Arial"/>
      </w:rPr>
    </w:pPr>
    <w:r>
      <w:rPr>
        <w:rFonts w:ascii="Arial" w:hAnsi="Arial" w:cs="Arial"/>
        <w:b/>
        <w:bCs/>
        <w:noProof/>
        <w:color w:val="2E7E41"/>
        <w:sz w:val="44"/>
        <w:szCs w:val="44"/>
        <w:lang w:val="sv-SE" w:eastAsia="sv-SE"/>
      </w:rPr>
      <w:drawing>
        <wp:anchor distT="0" distB="0" distL="114300" distR="114300" simplePos="0" relativeHeight="251659264" behindDoc="0" locked="1" layoutInCell="1" allowOverlap="1" wp14:anchorId="19C912BA" wp14:editId="51E01B82">
          <wp:simplePos x="0" y="0"/>
          <wp:positionH relativeFrom="margin">
            <wp:posOffset>1928495</wp:posOffset>
          </wp:positionH>
          <wp:positionV relativeFrom="margin">
            <wp:posOffset>9164320</wp:posOffset>
          </wp:positionV>
          <wp:extent cx="1758950" cy="436880"/>
          <wp:effectExtent l="0" t="0" r="0" b="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iple f logga .png"/>
                  <pic:cNvPicPr/>
                </pic:nvPicPr>
                <pic:blipFill>
                  <a:blip r:embed="rId1">
                    <a:extLst>
                      <a:ext uri="{28A0092B-C50C-407E-A947-70E740481C1C}">
                        <a14:useLocalDpi xmlns:a14="http://schemas.microsoft.com/office/drawing/2010/main" val="0"/>
                      </a:ext>
                    </a:extLst>
                  </a:blip>
                  <a:stretch>
                    <a:fillRect/>
                  </a:stretch>
                </pic:blipFill>
                <pic:spPr>
                  <a:xfrm>
                    <a:off x="0" y="0"/>
                    <a:ext cx="1758950" cy="43688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1223" w:rsidRDefault="00B61223" w:rsidP="004E0BE6">
    <w:pPr>
      <w:pStyle w:val="Sidfot"/>
      <w:framePr w:wrap="none" w:vAnchor="text" w:hAnchor="margin" w:xAlign="right" w:y="1"/>
      <w:rPr>
        <w:rStyle w:val="Sidnummer"/>
      </w:rPr>
    </w:pPr>
    <w:r>
      <w:rPr>
        <w:rStyle w:val="Sidnummer"/>
      </w:rPr>
      <w:fldChar w:fldCharType="begin"/>
    </w:r>
    <w:r>
      <w:rPr>
        <w:rStyle w:val="Sidnummer"/>
      </w:rPr>
      <w:instrText xml:space="preserve">PAGE  </w:instrText>
    </w:r>
    <w:r>
      <w:rPr>
        <w:rStyle w:val="Sidnummer"/>
      </w:rPr>
      <w:fldChar w:fldCharType="separate"/>
    </w:r>
    <w:r w:rsidR="00AA0F03">
      <w:rPr>
        <w:rStyle w:val="Sidnummer"/>
        <w:noProof/>
      </w:rPr>
      <w:t>2</w:t>
    </w:r>
    <w:r>
      <w:rPr>
        <w:rStyle w:val="Sidnummer"/>
      </w:rPr>
      <w:fldChar w:fldCharType="end"/>
    </w:r>
  </w:p>
  <w:p w:rsidR="00E90451" w:rsidRDefault="000E2C34" w:rsidP="00B61223">
    <w:pPr>
      <w:pStyle w:val="Sidfot"/>
      <w:ind w:right="360"/>
    </w:pPr>
    <w:r w:rsidRPr="00D046B8">
      <w:rPr>
        <w:noProof/>
        <w:lang w:val="sv-SE" w:eastAsia="sv-SE"/>
      </w:rPr>
      <w:drawing>
        <wp:inline distT="0" distB="0" distL="0" distR="0" wp14:anchorId="1D8C39AF" wp14:editId="278DBC80">
          <wp:extent cx="1089416" cy="266302"/>
          <wp:effectExtent l="0" t="0" r="3175" b="0"/>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3358" cy="26971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714021" w:rsidRDefault="00714021" w:rsidP="00F15D43">
      <w:pPr>
        <w:spacing w:after="0" w:line="240" w:lineRule="auto"/>
      </w:pPr>
      <w:r>
        <w:separator/>
      </w:r>
    </w:p>
  </w:footnote>
  <w:footnote w:type="continuationSeparator" w:id="0">
    <w:p w:rsidR="00714021" w:rsidRDefault="00714021" w:rsidP="00F15D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8F2446" w:rsidRPr="008F2446" w:rsidRDefault="008F2446" w:rsidP="008F2446">
    <w:pPr>
      <w:pStyle w:val="Sidhuvud"/>
      <w:spacing w:line="276" w:lineRule="auto"/>
      <w:jc w:val="right"/>
      <w:rPr>
        <w:color w:val="808080" w:themeColor="background1" w:themeShade="80"/>
        <w:sz w:val="21"/>
      </w:rPr>
    </w:pPr>
    <w:r w:rsidRPr="008F2446">
      <w:rPr>
        <w:color w:val="808080" w:themeColor="background1" w:themeShade="80"/>
        <w:sz w:val="21"/>
      </w:rPr>
      <w:t>[</w:t>
    </w:r>
    <w:proofErr w:type="spellStart"/>
    <w:r w:rsidRPr="008F2446">
      <w:rPr>
        <w:color w:val="808080" w:themeColor="background1" w:themeShade="80"/>
        <w:sz w:val="21"/>
      </w:rPr>
      <w:t>Rapporttitel</w:t>
    </w:r>
    <w:proofErr w:type="spellEnd"/>
    <w:r w:rsidRPr="008F2446">
      <w:rPr>
        <w:color w:val="808080" w:themeColor="background1" w:themeShade="80"/>
        <w:sz w:val="21"/>
      </w:rPr>
      <w:t>]</w:t>
    </w:r>
  </w:p>
  <w:p w:rsidR="008F2446" w:rsidRPr="008F2446" w:rsidRDefault="008F2446" w:rsidP="008F2446">
    <w:pPr>
      <w:pStyle w:val="Sidhuvud"/>
      <w:spacing w:line="276" w:lineRule="auto"/>
      <w:jc w:val="right"/>
      <w:rPr>
        <w:color w:val="808080" w:themeColor="background1" w:themeShade="80"/>
        <w:sz w:val="21"/>
      </w:rPr>
    </w:pPr>
    <w:r w:rsidRPr="008F2446">
      <w:rPr>
        <w:color w:val="808080" w:themeColor="background1" w:themeShade="80"/>
        <w:sz w:val="21"/>
      </w:rPr>
      <w:t>[</w:t>
    </w:r>
    <w:proofErr w:type="spellStart"/>
    <w:r w:rsidRPr="008F2446">
      <w:rPr>
        <w:color w:val="808080" w:themeColor="background1" w:themeShade="80"/>
        <w:sz w:val="21"/>
      </w:rPr>
      <w:t>Leverensnummer</w:t>
    </w:r>
    <w:proofErr w:type="spellEnd"/>
    <w:r w:rsidRPr="008F2446">
      <w:rPr>
        <w:color w:val="808080" w:themeColor="background1" w:themeShade="80"/>
        <w:sz w:val="21"/>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A0F03" w:rsidRPr="000E2C34" w:rsidRDefault="00AA0F03" w:rsidP="00AA0F03">
    <w:pPr>
      <w:pStyle w:val="Sidhuvud"/>
      <w:spacing w:line="360" w:lineRule="auto"/>
      <w:jc w:val="right"/>
      <w:rPr>
        <w:color w:val="808080" w:themeColor="background1" w:themeShade="80"/>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61223" w:rsidRPr="00B61223" w:rsidRDefault="00B61223" w:rsidP="00B61223">
    <w:pPr>
      <w:pStyle w:val="Sidhuvud"/>
      <w:spacing w:line="360" w:lineRule="auto"/>
      <w:jc w:val="right"/>
      <w:rPr>
        <w:color w:val="808080" w:themeColor="background1" w:themeShade="80"/>
        <w:sz w:val="20"/>
      </w:rPr>
    </w:pPr>
    <w:r w:rsidRPr="00B61223">
      <w:rPr>
        <w:color w:val="808080" w:themeColor="background1" w:themeShade="80"/>
        <w:sz w:val="20"/>
      </w:rPr>
      <w:t>[</w:t>
    </w:r>
    <w:proofErr w:type="spellStart"/>
    <w:r w:rsidRPr="00B61223">
      <w:rPr>
        <w:color w:val="808080" w:themeColor="background1" w:themeShade="80"/>
        <w:sz w:val="20"/>
      </w:rPr>
      <w:t>Rapporttitel</w:t>
    </w:r>
    <w:proofErr w:type="spellEnd"/>
    <w:r w:rsidRPr="00B61223">
      <w:rPr>
        <w:color w:val="808080" w:themeColor="background1" w:themeShade="80"/>
        <w:sz w:val="20"/>
      </w:rPr>
      <w:t>]</w:t>
    </w:r>
  </w:p>
  <w:p w:rsidR="0024765D" w:rsidRPr="00B61223" w:rsidRDefault="00B61223" w:rsidP="00B61223">
    <w:pPr>
      <w:pStyle w:val="Sidhuvud"/>
      <w:spacing w:line="360" w:lineRule="auto"/>
      <w:jc w:val="right"/>
      <w:rPr>
        <w:color w:val="808080" w:themeColor="background1" w:themeShade="80"/>
        <w:sz w:val="20"/>
      </w:rPr>
    </w:pPr>
    <w:r w:rsidRPr="00B61223">
      <w:rPr>
        <w:color w:val="808080" w:themeColor="background1" w:themeShade="80"/>
        <w:sz w:val="20"/>
      </w:rPr>
      <w:t>[</w:t>
    </w:r>
    <w:proofErr w:type="spellStart"/>
    <w:r w:rsidRPr="00B61223">
      <w:rPr>
        <w:color w:val="808080" w:themeColor="background1" w:themeShade="80"/>
        <w:sz w:val="20"/>
      </w:rPr>
      <w:t>Leverensnummer</w:t>
    </w:r>
    <w:proofErr w:type="spellEnd"/>
    <w:r w:rsidRPr="00B61223">
      <w:rPr>
        <w:color w:val="808080" w:themeColor="background1" w:themeShade="80"/>
        <w:sz w:val="2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413E0A"/>
    <w:multiLevelType w:val="hybridMultilevel"/>
    <w:tmpl w:val="8F7ABA0C"/>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 w15:restartNumberingAfterBreak="0">
    <w:nsid w:val="017F20D7"/>
    <w:multiLevelType w:val="hybridMultilevel"/>
    <w:tmpl w:val="27C866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7842C6"/>
    <w:multiLevelType w:val="hybridMultilevel"/>
    <w:tmpl w:val="F502D972"/>
    <w:lvl w:ilvl="0" w:tplc="0409000F">
      <w:start w:val="1"/>
      <w:numFmt w:val="decimal"/>
      <w:lvlText w:val="%1."/>
      <w:lvlJc w:val="left"/>
      <w:pPr>
        <w:ind w:left="1287" w:hanging="360"/>
      </w:pPr>
      <w:rPr>
        <w:rFont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3C847AB"/>
    <w:multiLevelType w:val="hybridMultilevel"/>
    <w:tmpl w:val="820C976C"/>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4" w15:restartNumberingAfterBreak="0">
    <w:nsid w:val="054F562D"/>
    <w:multiLevelType w:val="hybridMultilevel"/>
    <w:tmpl w:val="11E87914"/>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15:restartNumberingAfterBreak="0">
    <w:nsid w:val="0A0D4946"/>
    <w:multiLevelType w:val="hybridMultilevel"/>
    <w:tmpl w:val="6B120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5A23A3"/>
    <w:multiLevelType w:val="multilevel"/>
    <w:tmpl w:val="146603A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3D93116"/>
    <w:multiLevelType w:val="hybridMultilevel"/>
    <w:tmpl w:val="5CFA45C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2B3462"/>
    <w:multiLevelType w:val="hybridMultilevel"/>
    <w:tmpl w:val="8EF4BB8E"/>
    <w:lvl w:ilvl="0" w:tplc="995E371E">
      <w:start w:val="5"/>
      <w:numFmt w:val="bullet"/>
      <w:lvlText w:val="-"/>
      <w:lvlJc w:val="left"/>
      <w:pPr>
        <w:ind w:left="720" w:hanging="360"/>
      </w:pPr>
      <w:rPr>
        <w:rFonts w:ascii="Times10 for Chalmers" w:eastAsia="Calibri" w:hAnsi="Times10 for Chalm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0" w15:restartNumberingAfterBreak="0">
    <w:nsid w:val="30D1041D"/>
    <w:multiLevelType w:val="hybridMultilevel"/>
    <w:tmpl w:val="F5BCE982"/>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36E821D7"/>
    <w:multiLevelType w:val="hybridMultilevel"/>
    <w:tmpl w:val="BF78F5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C4D19C7"/>
    <w:multiLevelType w:val="hybridMultilevel"/>
    <w:tmpl w:val="5EE01F54"/>
    <w:lvl w:ilvl="0" w:tplc="995E371E">
      <w:start w:val="5"/>
      <w:numFmt w:val="bullet"/>
      <w:lvlText w:val="-"/>
      <w:lvlJc w:val="left"/>
      <w:pPr>
        <w:ind w:left="1287" w:hanging="360"/>
      </w:pPr>
      <w:rPr>
        <w:rFonts w:ascii="Times10 for Chalmers" w:eastAsia="Calibri" w:hAnsi="Times10 for Chalmers" w:cs="Times New Roman" w:hint="default"/>
      </w:rPr>
    </w:lvl>
    <w:lvl w:ilvl="1" w:tplc="04090003">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417320B6"/>
    <w:multiLevelType w:val="hybridMultilevel"/>
    <w:tmpl w:val="04325DD2"/>
    <w:lvl w:ilvl="0" w:tplc="831AE6F0">
      <w:start w:val="5"/>
      <w:numFmt w:val="bullet"/>
      <w:lvlText w:val="-"/>
      <w:lvlJc w:val="left"/>
      <w:pPr>
        <w:ind w:left="720" w:hanging="360"/>
      </w:pPr>
      <w:rPr>
        <w:rFonts w:ascii="Times10 for Chalmers" w:eastAsia="Calibri" w:hAnsi="Times10 for Chalm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4E6902"/>
    <w:multiLevelType w:val="hybridMultilevel"/>
    <w:tmpl w:val="A44A2550"/>
    <w:lvl w:ilvl="0" w:tplc="995E371E">
      <w:start w:val="5"/>
      <w:numFmt w:val="bullet"/>
      <w:lvlText w:val="-"/>
      <w:lvlJc w:val="left"/>
      <w:pPr>
        <w:ind w:left="1287" w:hanging="360"/>
      </w:pPr>
      <w:rPr>
        <w:rFonts w:ascii="Times10 for Chalmers" w:eastAsia="Calibri" w:hAnsi="Times10 for Chalmers" w:cs="Times New Roman"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5" w15:restartNumberingAfterBreak="0">
    <w:nsid w:val="42F15677"/>
    <w:multiLevelType w:val="hybridMultilevel"/>
    <w:tmpl w:val="BD00585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493E0F88"/>
    <w:multiLevelType w:val="hybridMultilevel"/>
    <w:tmpl w:val="25EA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527F29"/>
    <w:multiLevelType w:val="hybridMultilevel"/>
    <w:tmpl w:val="9154C78E"/>
    <w:lvl w:ilvl="0" w:tplc="44C2580E">
      <w:start w:val="1"/>
      <w:numFmt w:val="bullet"/>
      <w:pStyle w:val="Punkt"/>
      <w:lvlText w:val=""/>
      <w:lvlJc w:val="left"/>
      <w:pPr>
        <w:tabs>
          <w:tab w:val="num" w:pos="284"/>
        </w:tabs>
        <w:ind w:left="284" w:hanging="284"/>
      </w:pPr>
      <w:rPr>
        <w:rFonts w:ascii="Symbol" w:hAnsi="Symbol" w:hint="default"/>
        <w:color w:val="auto"/>
        <w:sz w:val="20"/>
        <w:szCs w:val="20"/>
      </w:rPr>
    </w:lvl>
    <w:lvl w:ilvl="1" w:tplc="A860EA48">
      <w:start w:val="1"/>
      <w:numFmt w:val="bullet"/>
      <w:lvlText w:val=""/>
      <w:lvlJc w:val="left"/>
      <w:pPr>
        <w:tabs>
          <w:tab w:val="num" w:pos="1437"/>
        </w:tabs>
        <w:ind w:left="1437" w:hanging="357"/>
      </w:pPr>
      <w:rPr>
        <w:rFonts w:ascii="Symbol" w:hAnsi="Symbol" w:hint="default"/>
        <w:color w:val="auto"/>
        <w:sz w:val="20"/>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00D5949"/>
    <w:multiLevelType w:val="hybridMultilevel"/>
    <w:tmpl w:val="2188B3A4"/>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9" w15:restartNumberingAfterBreak="0">
    <w:nsid w:val="513B0357"/>
    <w:multiLevelType w:val="hybridMultilevel"/>
    <w:tmpl w:val="8D208CE8"/>
    <w:lvl w:ilvl="0" w:tplc="13B8F578">
      <w:numFmt w:val="bullet"/>
      <w:lvlText w:val="-"/>
      <w:lvlJc w:val="left"/>
      <w:pPr>
        <w:ind w:left="720" w:hanging="360"/>
      </w:pPr>
      <w:rPr>
        <w:rFonts w:ascii="Times10 for Chalmers" w:eastAsia="Calibri" w:hAnsi="Times10 for Chalm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205803"/>
    <w:multiLevelType w:val="multilevel"/>
    <w:tmpl w:val="E2A4706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1" w15:restartNumberingAfterBreak="0">
    <w:nsid w:val="5B0354FA"/>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DCB44AC"/>
    <w:multiLevelType w:val="hybridMultilevel"/>
    <w:tmpl w:val="8A509470"/>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15:restartNumberingAfterBreak="0">
    <w:nsid w:val="72341692"/>
    <w:multiLevelType w:val="hybridMultilevel"/>
    <w:tmpl w:val="195C3F22"/>
    <w:lvl w:ilvl="0" w:tplc="08090001">
      <w:start w:val="1"/>
      <w:numFmt w:val="bullet"/>
      <w:lvlText w:val=""/>
      <w:lvlJc w:val="left"/>
      <w:pPr>
        <w:ind w:left="765" w:hanging="360"/>
      </w:pPr>
      <w:rPr>
        <w:rFonts w:ascii="Symbol" w:hAnsi="Symbol" w:hint="default"/>
      </w:rPr>
    </w:lvl>
    <w:lvl w:ilvl="1" w:tplc="08090003">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4" w15:restartNumberingAfterBreak="0">
    <w:nsid w:val="72613D56"/>
    <w:multiLevelType w:val="hybridMultilevel"/>
    <w:tmpl w:val="6D6C31B4"/>
    <w:lvl w:ilvl="0" w:tplc="3CF6FAEA">
      <w:start w:val="5"/>
      <w:numFmt w:val="bullet"/>
      <w:lvlText w:val="-"/>
      <w:lvlJc w:val="left"/>
      <w:pPr>
        <w:ind w:left="720" w:hanging="360"/>
      </w:pPr>
      <w:rPr>
        <w:rFonts w:ascii="Times10 for Chalmers" w:eastAsia="Calibri" w:hAnsi="Times10 for Chalmer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7F36EC2"/>
    <w:multiLevelType w:val="hybridMultilevel"/>
    <w:tmpl w:val="CE4E00BC"/>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7B0B35A2"/>
    <w:multiLevelType w:val="hybridMultilevel"/>
    <w:tmpl w:val="AB08F7A6"/>
    <w:lvl w:ilvl="0" w:tplc="995E371E">
      <w:start w:val="5"/>
      <w:numFmt w:val="bullet"/>
      <w:lvlText w:val="-"/>
      <w:lvlJc w:val="left"/>
      <w:pPr>
        <w:ind w:left="1287" w:hanging="360"/>
      </w:pPr>
      <w:rPr>
        <w:rFonts w:ascii="Times10 for Chalmers" w:eastAsia="Calibri" w:hAnsi="Times10 for Chalmers"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7" w15:restartNumberingAfterBreak="0">
    <w:nsid w:val="7B8148ED"/>
    <w:multiLevelType w:val="multilevel"/>
    <w:tmpl w:val="146603A8"/>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num w:numId="1">
    <w:abstractNumId w:val="17"/>
  </w:num>
  <w:num w:numId="2">
    <w:abstractNumId w:val="4"/>
  </w:num>
  <w:num w:numId="3">
    <w:abstractNumId w:val="20"/>
  </w:num>
  <w:num w:numId="4">
    <w:abstractNumId w:val="9"/>
  </w:num>
  <w:num w:numId="5">
    <w:abstractNumId w:val="27"/>
  </w:num>
  <w:num w:numId="6">
    <w:abstractNumId w:val="8"/>
  </w:num>
  <w:num w:numId="7">
    <w:abstractNumId w:val="12"/>
  </w:num>
  <w:num w:numId="8">
    <w:abstractNumId w:val="19"/>
  </w:num>
  <w:num w:numId="9">
    <w:abstractNumId w:val="11"/>
  </w:num>
  <w:num w:numId="10">
    <w:abstractNumId w:val="1"/>
  </w:num>
  <w:num w:numId="11">
    <w:abstractNumId w:val="24"/>
  </w:num>
  <w:num w:numId="12">
    <w:abstractNumId w:val="5"/>
  </w:num>
  <w:num w:numId="13">
    <w:abstractNumId w:val="18"/>
  </w:num>
  <w:num w:numId="14">
    <w:abstractNumId w:val="2"/>
  </w:num>
  <w:num w:numId="15">
    <w:abstractNumId w:val="14"/>
  </w:num>
  <w:num w:numId="16">
    <w:abstractNumId w:val="25"/>
  </w:num>
  <w:num w:numId="17">
    <w:abstractNumId w:val="3"/>
  </w:num>
  <w:num w:numId="18">
    <w:abstractNumId w:val="22"/>
  </w:num>
  <w:num w:numId="19">
    <w:abstractNumId w:val="0"/>
  </w:num>
  <w:num w:numId="20">
    <w:abstractNumId w:val="26"/>
  </w:num>
  <w:num w:numId="21">
    <w:abstractNumId w:val="10"/>
  </w:num>
  <w:num w:numId="22">
    <w:abstractNumId w:val="27"/>
  </w:num>
  <w:num w:numId="23">
    <w:abstractNumId w:val="27"/>
  </w:num>
  <w:num w:numId="24">
    <w:abstractNumId w:val="27"/>
  </w:num>
  <w:num w:numId="25">
    <w:abstractNumId w:val="27"/>
  </w:num>
  <w:num w:numId="26">
    <w:abstractNumId w:val="16"/>
  </w:num>
  <w:num w:numId="27">
    <w:abstractNumId w:val="23"/>
  </w:num>
  <w:num w:numId="28">
    <w:abstractNumId w:val="13"/>
  </w:num>
  <w:num w:numId="29">
    <w:abstractNumId w:val="6"/>
  </w:num>
  <w:num w:numId="30">
    <w:abstractNumId w:val="7"/>
  </w:num>
  <w:num w:numId="31">
    <w:abstractNumId w:val="15"/>
  </w:num>
  <w:num w:numId="32">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attachedTemplate r:id="rId1"/>
  <w:defaultTabStop w:val="567"/>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Harvard&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vwxst02vy9e099ex023ptweu529xfrtwv2za&quot;&gt;Marias PhD&lt;record-ids&gt;&lt;item&gt;1&lt;/item&gt;&lt;item&gt;3&lt;/item&gt;&lt;item&gt;5&lt;/item&gt;&lt;item&gt;7&lt;/item&gt;&lt;item&gt;9&lt;/item&gt;&lt;item&gt;10&lt;/item&gt;&lt;item&gt;11&lt;/item&gt;&lt;item&gt;13&lt;/item&gt;&lt;item&gt;14&lt;/item&gt;&lt;item&gt;16&lt;/item&gt;&lt;item&gt;18&lt;/item&gt;&lt;item&gt;19&lt;/item&gt;&lt;item&gt;20&lt;/item&gt;&lt;item&gt;21&lt;/item&gt;&lt;item&gt;22&lt;/item&gt;&lt;item&gt;23&lt;/item&gt;&lt;item&gt;25&lt;/item&gt;&lt;item&gt;26&lt;/item&gt;&lt;item&gt;27&lt;/item&gt;&lt;item&gt;28&lt;/item&gt;&lt;item&gt;29&lt;/item&gt;&lt;item&gt;30&lt;/item&gt;&lt;item&gt;32&lt;/item&gt;&lt;item&gt;33&lt;/item&gt;&lt;item&gt;36&lt;/item&gt;&lt;item&gt;37&lt;/item&gt;&lt;item&gt;39&lt;/item&gt;&lt;item&gt;46&lt;/item&gt;&lt;item&gt;47&lt;/item&gt;&lt;item&gt;49&lt;/item&gt;&lt;item&gt;50&lt;/item&gt;&lt;item&gt;51&lt;/item&gt;&lt;item&gt;52&lt;/item&gt;&lt;item&gt;53&lt;/item&gt;&lt;item&gt;58&lt;/item&gt;&lt;item&gt;59&lt;/item&gt;&lt;item&gt;62&lt;/item&gt;&lt;item&gt;63&lt;/item&gt;&lt;item&gt;64&lt;/item&gt;&lt;item&gt;65&lt;/item&gt;&lt;item&gt;66&lt;/item&gt;&lt;item&gt;67&lt;/item&gt;&lt;item&gt;69&lt;/item&gt;&lt;item&gt;70&lt;/item&gt;&lt;item&gt;71&lt;/item&gt;&lt;item&gt;74&lt;/item&gt;&lt;item&gt;75&lt;/item&gt;&lt;item&gt;80&lt;/item&gt;&lt;item&gt;83&lt;/item&gt;&lt;item&gt;88&lt;/item&gt;&lt;item&gt;90&lt;/item&gt;&lt;item&gt;94&lt;/item&gt;&lt;item&gt;102&lt;/item&gt;&lt;item&gt;103&lt;/item&gt;&lt;item&gt;105&lt;/item&gt;&lt;item&gt;106&lt;/item&gt;&lt;item&gt;107&lt;/item&gt;&lt;item&gt;108&lt;/item&gt;&lt;item&gt;109&lt;/item&gt;&lt;item&gt;110&lt;/item&gt;&lt;item&gt;113&lt;/item&gt;&lt;item&gt;116&lt;/item&gt;&lt;item&gt;117&lt;/item&gt;&lt;item&gt;118&lt;/item&gt;&lt;item&gt;126&lt;/item&gt;&lt;item&gt;140&lt;/item&gt;&lt;item&gt;144&lt;/item&gt;&lt;item&gt;151&lt;/item&gt;&lt;item&gt;154&lt;/item&gt;&lt;item&gt;155&lt;/item&gt;&lt;item&gt;160&lt;/item&gt;&lt;item&gt;161&lt;/item&gt;&lt;item&gt;162&lt;/item&gt;&lt;item&gt;163&lt;/item&gt;&lt;item&gt;165&lt;/item&gt;&lt;item&gt;166&lt;/item&gt;&lt;item&gt;167&lt;/item&gt;&lt;item&gt;168&lt;/item&gt;&lt;item&gt;171&lt;/item&gt;&lt;item&gt;173&lt;/item&gt;&lt;item&gt;174&lt;/item&gt;&lt;item&gt;175&lt;/item&gt;&lt;item&gt;178&lt;/item&gt;&lt;item&gt;181&lt;/item&gt;&lt;item&gt;182&lt;/item&gt;&lt;item&gt;183&lt;/item&gt;&lt;item&gt;184&lt;/item&gt;&lt;item&gt;185&lt;/item&gt;&lt;item&gt;186&lt;/item&gt;&lt;item&gt;187&lt;/item&gt;&lt;item&gt;188&lt;/item&gt;&lt;item&gt;189&lt;/item&gt;&lt;item&gt;190&lt;/item&gt;&lt;item&gt;191&lt;/item&gt;&lt;item&gt;192&lt;/item&gt;&lt;item&gt;193&lt;/item&gt;&lt;item&gt;194&lt;/item&gt;&lt;item&gt;195&lt;/item&gt;&lt;item&gt;197&lt;/item&gt;&lt;item&gt;198&lt;/item&gt;&lt;item&gt;199&lt;/item&gt;&lt;item&gt;200&lt;/item&gt;&lt;item&gt;201&lt;/item&gt;&lt;item&gt;202&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0&lt;/item&gt;&lt;item&gt;221&lt;/item&gt;&lt;item&gt;222&lt;/item&gt;&lt;item&gt;223&lt;/item&gt;&lt;item&gt;224&lt;/item&gt;&lt;item&gt;225&lt;/item&gt;&lt;item&gt;234&lt;/item&gt;&lt;item&gt;237&lt;/item&gt;&lt;item&gt;238&lt;/item&gt;&lt;item&gt;243&lt;/item&gt;&lt;item&gt;244&lt;/item&gt;&lt;item&gt;245&lt;/item&gt;&lt;item&gt;246&lt;/item&gt;&lt;item&gt;247&lt;/item&gt;&lt;item&gt;248&lt;/item&gt;&lt;item&gt;249&lt;/item&gt;&lt;item&gt;250&lt;/item&gt;&lt;item&gt;251&lt;/item&gt;&lt;item&gt;252&lt;/item&gt;&lt;item&gt;253&lt;/item&gt;&lt;item&gt;260&lt;/item&gt;&lt;item&gt;262&lt;/item&gt;&lt;item&gt;263&lt;/item&gt;&lt;item&gt;264&lt;/item&gt;&lt;item&gt;265&lt;/item&gt;&lt;item&gt;266&lt;/item&gt;&lt;item&gt;267&lt;/item&gt;&lt;item&gt;268&lt;/item&gt;&lt;item&gt;269&lt;/item&gt;&lt;item&gt;271&lt;/item&gt;&lt;item&gt;272&lt;/item&gt;&lt;item&gt;279&lt;/item&gt;&lt;item&gt;280&lt;/item&gt;&lt;item&gt;281&lt;/item&gt;&lt;item&gt;285&lt;/item&gt;&lt;item&gt;291&lt;/item&gt;&lt;item&gt;293&lt;/item&gt;&lt;item&gt;295&lt;/item&gt;&lt;item&gt;296&lt;/item&gt;&lt;item&gt;297&lt;/item&gt;&lt;item&gt;298&lt;/item&gt;&lt;item&gt;299&lt;/item&gt;&lt;item&gt;300&lt;/item&gt;&lt;item&gt;301&lt;/item&gt;&lt;item&gt;302&lt;/item&gt;&lt;item&gt;303&lt;/item&gt;&lt;item&gt;304&lt;/item&gt;&lt;item&gt;306&lt;/item&gt;&lt;item&gt;307&lt;/item&gt;&lt;item&gt;308&lt;/item&gt;&lt;item&gt;309&lt;/item&gt;&lt;item&gt;310&lt;/item&gt;&lt;item&gt;311&lt;/item&gt;&lt;item&gt;312&lt;/item&gt;&lt;item&gt;313&lt;/item&gt;&lt;item&gt;314&lt;/item&gt;&lt;item&gt;315&lt;/item&gt;&lt;item&gt;316&lt;/item&gt;&lt;item&gt;317&lt;/item&gt;&lt;item&gt;318&lt;/item&gt;&lt;item&gt;319&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5&lt;/item&gt;&lt;item&gt;336&lt;/item&gt;&lt;item&gt;337&lt;/item&gt;&lt;item&gt;341&lt;/item&gt;&lt;item&gt;342&lt;/item&gt;&lt;item&gt;343&lt;/item&gt;&lt;item&gt;344&lt;/item&gt;&lt;item&gt;345&lt;/item&gt;&lt;item&gt;346&lt;/item&gt;&lt;item&gt;347&lt;/item&gt;&lt;item&gt;348&lt;/item&gt;&lt;item&gt;349&lt;/item&gt;&lt;item&gt;350&lt;/item&gt;&lt;item&gt;351&lt;/item&gt;&lt;item&gt;352&lt;/item&gt;&lt;item&gt;353&lt;/item&gt;&lt;item&gt;354&lt;/item&gt;&lt;/record-ids&gt;&lt;/item&gt;&lt;/Libraries&gt;"/>
  </w:docVars>
  <w:rsids>
    <w:rsidRoot w:val="003B101F"/>
    <w:rsid w:val="000012F7"/>
    <w:rsid w:val="00004DE9"/>
    <w:rsid w:val="0001193B"/>
    <w:rsid w:val="0001196F"/>
    <w:rsid w:val="00014AD4"/>
    <w:rsid w:val="000202E8"/>
    <w:rsid w:val="00020E1C"/>
    <w:rsid w:val="000216CF"/>
    <w:rsid w:val="00022B14"/>
    <w:rsid w:val="000232EA"/>
    <w:rsid w:val="0002356C"/>
    <w:rsid w:val="00024727"/>
    <w:rsid w:val="00024841"/>
    <w:rsid w:val="000250E8"/>
    <w:rsid w:val="00030D16"/>
    <w:rsid w:val="00031B1E"/>
    <w:rsid w:val="00032B1A"/>
    <w:rsid w:val="00032DA6"/>
    <w:rsid w:val="00033EF6"/>
    <w:rsid w:val="00036826"/>
    <w:rsid w:val="00036B94"/>
    <w:rsid w:val="000373CF"/>
    <w:rsid w:val="000373ED"/>
    <w:rsid w:val="00042698"/>
    <w:rsid w:val="000438AB"/>
    <w:rsid w:val="00045EAA"/>
    <w:rsid w:val="000460E8"/>
    <w:rsid w:val="00046347"/>
    <w:rsid w:val="00046C10"/>
    <w:rsid w:val="00047091"/>
    <w:rsid w:val="00050616"/>
    <w:rsid w:val="0005132C"/>
    <w:rsid w:val="000514C7"/>
    <w:rsid w:val="00051538"/>
    <w:rsid w:val="000518A9"/>
    <w:rsid w:val="00052DE2"/>
    <w:rsid w:val="0005371F"/>
    <w:rsid w:val="000561F6"/>
    <w:rsid w:val="00064A77"/>
    <w:rsid w:val="00064A9C"/>
    <w:rsid w:val="00066F20"/>
    <w:rsid w:val="00067CFC"/>
    <w:rsid w:val="0007025E"/>
    <w:rsid w:val="00071685"/>
    <w:rsid w:val="0007210A"/>
    <w:rsid w:val="000730DA"/>
    <w:rsid w:val="0007356B"/>
    <w:rsid w:val="00074E76"/>
    <w:rsid w:val="00075CFC"/>
    <w:rsid w:val="000771E5"/>
    <w:rsid w:val="000776AB"/>
    <w:rsid w:val="00077AB7"/>
    <w:rsid w:val="00077ED9"/>
    <w:rsid w:val="00081C96"/>
    <w:rsid w:val="00083398"/>
    <w:rsid w:val="00085AB2"/>
    <w:rsid w:val="0009116C"/>
    <w:rsid w:val="000928C4"/>
    <w:rsid w:val="0009539D"/>
    <w:rsid w:val="000A03D1"/>
    <w:rsid w:val="000A1A9F"/>
    <w:rsid w:val="000A2B6A"/>
    <w:rsid w:val="000A57B1"/>
    <w:rsid w:val="000B0DBE"/>
    <w:rsid w:val="000B1179"/>
    <w:rsid w:val="000B2757"/>
    <w:rsid w:val="000B6732"/>
    <w:rsid w:val="000B75EF"/>
    <w:rsid w:val="000C0063"/>
    <w:rsid w:val="000D05F2"/>
    <w:rsid w:val="000D2229"/>
    <w:rsid w:val="000D3F1E"/>
    <w:rsid w:val="000D4D1E"/>
    <w:rsid w:val="000D565C"/>
    <w:rsid w:val="000E0530"/>
    <w:rsid w:val="000E29C3"/>
    <w:rsid w:val="000E2C34"/>
    <w:rsid w:val="000E3A88"/>
    <w:rsid w:val="000E454D"/>
    <w:rsid w:val="000E71EC"/>
    <w:rsid w:val="000E76D0"/>
    <w:rsid w:val="000F0007"/>
    <w:rsid w:val="000F1696"/>
    <w:rsid w:val="000F2129"/>
    <w:rsid w:val="000F2AB9"/>
    <w:rsid w:val="000F3889"/>
    <w:rsid w:val="000F3E64"/>
    <w:rsid w:val="000F524F"/>
    <w:rsid w:val="000F64C7"/>
    <w:rsid w:val="000F7035"/>
    <w:rsid w:val="000F7C07"/>
    <w:rsid w:val="00100FA7"/>
    <w:rsid w:val="00101089"/>
    <w:rsid w:val="0010295D"/>
    <w:rsid w:val="0010384F"/>
    <w:rsid w:val="00103EB5"/>
    <w:rsid w:val="001065FB"/>
    <w:rsid w:val="001074C5"/>
    <w:rsid w:val="00110674"/>
    <w:rsid w:val="001119BC"/>
    <w:rsid w:val="00112783"/>
    <w:rsid w:val="00112C78"/>
    <w:rsid w:val="001167A8"/>
    <w:rsid w:val="001209A5"/>
    <w:rsid w:val="0012576F"/>
    <w:rsid w:val="0012592B"/>
    <w:rsid w:val="00132677"/>
    <w:rsid w:val="00133B70"/>
    <w:rsid w:val="0013525A"/>
    <w:rsid w:val="001406D9"/>
    <w:rsid w:val="00143671"/>
    <w:rsid w:val="00144B43"/>
    <w:rsid w:val="0014637F"/>
    <w:rsid w:val="0014744F"/>
    <w:rsid w:val="00154054"/>
    <w:rsid w:val="00154A98"/>
    <w:rsid w:val="00156185"/>
    <w:rsid w:val="0015751F"/>
    <w:rsid w:val="001623AE"/>
    <w:rsid w:val="00162F90"/>
    <w:rsid w:val="00164D03"/>
    <w:rsid w:val="00164E68"/>
    <w:rsid w:val="001669D6"/>
    <w:rsid w:val="00166B49"/>
    <w:rsid w:val="001704FB"/>
    <w:rsid w:val="001721D0"/>
    <w:rsid w:val="00173508"/>
    <w:rsid w:val="00173E25"/>
    <w:rsid w:val="00174027"/>
    <w:rsid w:val="00176276"/>
    <w:rsid w:val="0017670C"/>
    <w:rsid w:val="00177FC2"/>
    <w:rsid w:val="001843B6"/>
    <w:rsid w:val="0018561B"/>
    <w:rsid w:val="0018598C"/>
    <w:rsid w:val="00185C7F"/>
    <w:rsid w:val="00186388"/>
    <w:rsid w:val="00187963"/>
    <w:rsid w:val="00190E4D"/>
    <w:rsid w:val="001914D3"/>
    <w:rsid w:val="00191D9D"/>
    <w:rsid w:val="001928B8"/>
    <w:rsid w:val="0019344C"/>
    <w:rsid w:val="0019523B"/>
    <w:rsid w:val="00196423"/>
    <w:rsid w:val="001974B6"/>
    <w:rsid w:val="00197C47"/>
    <w:rsid w:val="001A1D9B"/>
    <w:rsid w:val="001A21F8"/>
    <w:rsid w:val="001A262A"/>
    <w:rsid w:val="001A6603"/>
    <w:rsid w:val="001A6BF4"/>
    <w:rsid w:val="001A71F8"/>
    <w:rsid w:val="001B30E2"/>
    <w:rsid w:val="001B35AD"/>
    <w:rsid w:val="001C427D"/>
    <w:rsid w:val="001C7EB3"/>
    <w:rsid w:val="001D4761"/>
    <w:rsid w:val="001D66FF"/>
    <w:rsid w:val="001D7BBE"/>
    <w:rsid w:val="001E0314"/>
    <w:rsid w:val="001E0B87"/>
    <w:rsid w:val="001E131B"/>
    <w:rsid w:val="001E1F6A"/>
    <w:rsid w:val="001E2F82"/>
    <w:rsid w:val="001E490B"/>
    <w:rsid w:val="001E4A3A"/>
    <w:rsid w:val="001E7954"/>
    <w:rsid w:val="001F0121"/>
    <w:rsid w:val="001F0904"/>
    <w:rsid w:val="001F2F84"/>
    <w:rsid w:val="001F4E04"/>
    <w:rsid w:val="002004F3"/>
    <w:rsid w:val="00201605"/>
    <w:rsid w:val="0020485D"/>
    <w:rsid w:val="00206042"/>
    <w:rsid w:val="00206C7D"/>
    <w:rsid w:val="00206CEB"/>
    <w:rsid w:val="00207170"/>
    <w:rsid w:val="00213706"/>
    <w:rsid w:val="00214228"/>
    <w:rsid w:val="002144D6"/>
    <w:rsid w:val="00216427"/>
    <w:rsid w:val="0022385D"/>
    <w:rsid w:val="00223CDE"/>
    <w:rsid w:val="00224475"/>
    <w:rsid w:val="00230842"/>
    <w:rsid w:val="002325C2"/>
    <w:rsid w:val="00234BC4"/>
    <w:rsid w:val="002371F8"/>
    <w:rsid w:val="00241364"/>
    <w:rsid w:val="0024184A"/>
    <w:rsid w:val="0024373C"/>
    <w:rsid w:val="00245B17"/>
    <w:rsid w:val="002469EB"/>
    <w:rsid w:val="00246C61"/>
    <w:rsid w:val="0024765D"/>
    <w:rsid w:val="00247750"/>
    <w:rsid w:val="00247D6C"/>
    <w:rsid w:val="00252511"/>
    <w:rsid w:val="00252D96"/>
    <w:rsid w:val="002547C8"/>
    <w:rsid w:val="00254EF3"/>
    <w:rsid w:val="00255280"/>
    <w:rsid w:val="00256E65"/>
    <w:rsid w:val="0026113F"/>
    <w:rsid w:val="002612C5"/>
    <w:rsid w:val="00262F97"/>
    <w:rsid w:val="00263619"/>
    <w:rsid w:val="00263B5A"/>
    <w:rsid w:val="00265627"/>
    <w:rsid w:val="00266E13"/>
    <w:rsid w:val="00267248"/>
    <w:rsid w:val="002700E2"/>
    <w:rsid w:val="0027339F"/>
    <w:rsid w:val="0027641A"/>
    <w:rsid w:val="0028293F"/>
    <w:rsid w:val="0028313E"/>
    <w:rsid w:val="002832B0"/>
    <w:rsid w:val="00283344"/>
    <w:rsid w:val="00284DE7"/>
    <w:rsid w:val="00286A00"/>
    <w:rsid w:val="002901CF"/>
    <w:rsid w:val="002970BC"/>
    <w:rsid w:val="002978F3"/>
    <w:rsid w:val="00297F9F"/>
    <w:rsid w:val="002A41D9"/>
    <w:rsid w:val="002A6B38"/>
    <w:rsid w:val="002A7269"/>
    <w:rsid w:val="002B0405"/>
    <w:rsid w:val="002B0AE7"/>
    <w:rsid w:val="002B106A"/>
    <w:rsid w:val="002B1F21"/>
    <w:rsid w:val="002B2083"/>
    <w:rsid w:val="002B297E"/>
    <w:rsid w:val="002B4C10"/>
    <w:rsid w:val="002B5613"/>
    <w:rsid w:val="002B567B"/>
    <w:rsid w:val="002B5AB0"/>
    <w:rsid w:val="002B60D7"/>
    <w:rsid w:val="002B673C"/>
    <w:rsid w:val="002B6854"/>
    <w:rsid w:val="002C1558"/>
    <w:rsid w:val="002C2598"/>
    <w:rsid w:val="002C434F"/>
    <w:rsid w:val="002C45C0"/>
    <w:rsid w:val="002C5089"/>
    <w:rsid w:val="002C52F2"/>
    <w:rsid w:val="002D28A1"/>
    <w:rsid w:val="002D28AB"/>
    <w:rsid w:val="002D3865"/>
    <w:rsid w:val="002D66CE"/>
    <w:rsid w:val="002D6CED"/>
    <w:rsid w:val="002E2595"/>
    <w:rsid w:val="002E2776"/>
    <w:rsid w:val="002E3977"/>
    <w:rsid w:val="002E3A20"/>
    <w:rsid w:val="002E757C"/>
    <w:rsid w:val="002F0ACF"/>
    <w:rsid w:val="002F4D7D"/>
    <w:rsid w:val="002F78A4"/>
    <w:rsid w:val="0030112F"/>
    <w:rsid w:val="00301FC9"/>
    <w:rsid w:val="00302F74"/>
    <w:rsid w:val="00305483"/>
    <w:rsid w:val="00305604"/>
    <w:rsid w:val="003069FC"/>
    <w:rsid w:val="00310FD9"/>
    <w:rsid w:val="003110F7"/>
    <w:rsid w:val="003111BE"/>
    <w:rsid w:val="00313DD4"/>
    <w:rsid w:val="00315F44"/>
    <w:rsid w:val="0031650F"/>
    <w:rsid w:val="00317204"/>
    <w:rsid w:val="00317935"/>
    <w:rsid w:val="00317ABD"/>
    <w:rsid w:val="003200DB"/>
    <w:rsid w:val="0032063A"/>
    <w:rsid w:val="00321809"/>
    <w:rsid w:val="00323AFC"/>
    <w:rsid w:val="003241FE"/>
    <w:rsid w:val="003245B9"/>
    <w:rsid w:val="00327759"/>
    <w:rsid w:val="00327C7D"/>
    <w:rsid w:val="00332997"/>
    <w:rsid w:val="00332A81"/>
    <w:rsid w:val="00333822"/>
    <w:rsid w:val="003343A6"/>
    <w:rsid w:val="00334FCA"/>
    <w:rsid w:val="00335D52"/>
    <w:rsid w:val="00340646"/>
    <w:rsid w:val="003406FA"/>
    <w:rsid w:val="00342136"/>
    <w:rsid w:val="00342C40"/>
    <w:rsid w:val="0034343C"/>
    <w:rsid w:val="00343E18"/>
    <w:rsid w:val="00344A6C"/>
    <w:rsid w:val="00344DF6"/>
    <w:rsid w:val="00345B40"/>
    <w:rsid w:val="00346E6D"/>
    <w:rsid w:val="00347FB2"/>
    <w:rsid w:val="003514FA"/>
    <w:rsid w:val="00351AA3"/>
    <w:rsid w:val="0035245C"/>
    <w:rsid w:val="00355F03"/>
    <w:rsid w:val="003639EE"/>
    <w:rsid w:val="00364B5C"/>
    <w:rsid w:val="003679CD"/>
    <w:rsid w:val="00370B15"/>
    <w:rsid w:val="003738AD"/>
    <w:rsid w:val="003746C1"/>
    <w:rsid w:val="00374E8C"/>
    <w:rsid w:val="0037776D"/>
    <w:rsid w:val="0037798B"/>
    <w:rsid w:val="00377D39"/>
    <w:rsid w:val="00382793"/>
    <w:rsid w:val="00384A98"/>
    <w:rsid w:val="00384B6C"/>
    <w:rsid w:val="00386F33"/>
    <w:rsid w:val="0038704A"/>
    <w:rsid w:val="003908FB"/>
    <w:rsid w:val="00391F2F"/>
    <w:rsid w:val="003A0783"/>
    <w:rsid w:val="003A1FFC"/>
    <w:rsid w:val="003A2AF1"/>
    <w:rsid w:val="003A5BB0"/>
    <w:rsid w:val="003B101F"/>
    <w:rsid w:val="003B141A"/>
    <w:rsid w:val="003B6622"/>
    <w:rsid w:val="003B6A1E"/>
    <w:rsid w:val="003C1757"/>
    <w:rsid w:val="003C1A36"/>
    <w:rsid w:val="003C2EEE"/>
    <w:rsid w:val="003C6C7C"/>
    <w:rsid w:val="003C7200"/>
    <w:rsid w:val="003C7B2D"/>
    <w:rsid w:val="003D56EF"/>
    <w:rsid w:val="003D6E1D"/>
    <w:rsid w:val="003D6E82"/>
    <w:rsid w:val="003E65EA"/>
    <w:rsid w:val="003F0882"/>
    <w:rsid w:val="003F099E"/>
    <w:rsid w:val="003F0C50"/>
    <w:rsid w:val="003F14AF"/>
    <w:rsid w:val="003F3C3D"/>
    <w:rsid w:val="003F5811"/>
    <w:rsid w:val="003F5FFE"/>
    <w:rsid w:val="003F615E"/>
    <w:rsid w:val="003F651A"/>
    <w:rsid w:val="003F751D"/>
    <w:rsid w:val="004001C2"/>
    <w:rsid w:val="00401C62"/>
    <w:rsid w:val="004030F4"/>
    <w:rsid w:val="00404840"/>
    <w:rsid w:val="00406206"/>
    <w:rsid w:val="00413028"/>
    <w:rsid w:val="00414D2F"/>
    <w:rsid w:val="004154CA"/>
    <w:rsid w:val="004175B2"/>
    <w:rsid w:val="004206E6"/>
    <w:rsid w:val="0042196C"/>
    <w:rsid w:val="0042311A"/>
    <w:rsid w:val="0042381B"/>
    <w:rsid w:val="00426485"/>
    <w:rsid w:val="0043124B"/>
    <w:rsid w:val="00431818"/>
    <w:rsid w:val="004330B5"/>
    <w:rsid w:val="004339EB"/>
    <w:rsid w:val="00434232"/>
    <w:rsid w:val="00435DD3"/>
    <w:rsid w:val="004371FE"/>
    <w:rsid w:val="00437738"/>
    <w:rsid w:val="0044030C"/>
    <w:rsid w:val="00440522"/>
    <w:rsid w:val="00440648"/>
    <w:rsid w:val="0044299D"/>
    <w:rsid w:val="00442A82"/>
    <w:rsid w:val="00444E9E"/>
    <w:rsid w:val="004457E7"/>
    <w:rsid w:val="00452551"/>
    <w:rsid w:val="00453094"/>
    <w:rsid w:val="00453876"/>
    <w:rsid w:val="00454C43"/>
    <w:rsid w:val="004556C6"/>
    <w:rsid w:val="004569D8"/>
    <w:rsid w:val="00461499"/>
    <w:rsid w:val="00465767"/>
    <w:rsid w:val="00465CFF"/>
    <w:rsid w:val="004670B1"/>
    <w:rsid w:val="0046722C"/>
    <w:rsid w:val="00471968"/>
    <w:rsid w:val="00471BF8"/>
    <w:rsid w:val="00471E40"/>
    <w:rsid w:val="00472874"/>
    <w:rsid w:val="00472FE5"/>
    <w:rsid w:val="004730A2"/>
    <w:rsid w:val="00473AAC"/>
    <w:rsid w:val="00473EC0"/>
    <w:rsid w:val="00474111"/>
    <w:rsid w:val="004743F0"/>
    <w:rsid w:val="0047602D"/>
    <w:rsid w:val="00480C66"/>
    <w:rsid w:val="00481492"/>
    <w:rsid w:val="00483AA0"/>
    <w:rsid w:val="004844A1"/>
    <w:rsid w:val="00484B77"/>
    <w:rsid w:val="00484E63"/>
    <w:rsid w:val="00487820"/>
    <w:rsid w:val="00487C77"/>
    <w:rsid w:val="00493E24"/>
    <w:rsid w:val="00497F60"/>
    <w:rsid w:val="00497FC4"/>
    <w:rsid w:val="004A0635"/>
    <w:rsid w:val="004A529D"/>
    <w:rsid w:val="004B5CBC"/>
    <w:rsid w:val="004B6B4D"/>
    <w:rsid w:val="004B748D"/>
    <w:rsid w:val="004C3325"/>
    <w:rsid w:val="004C339D"/>
    <w:rsid w:val="004C4731"/>
    <w:rsid w:val="004C55E0"/>
    <w:rsid w:val="004C7005"/>
    <w:rsid w:val="004D10C9"/>
    <w:rsid w:val="004D1343"/>
    <w:rsid w:val="004D2137"/>
    <w:rsid w:val="004D2788"/>
    <w:rsid w:val="004D28E4"/>
    <w:rsid w:val="004D2A55"/>
    <w:rsid w:val="004D5A2B"/>
    <w:rsid w:val="004E000A"/>
    <w:rsid w:val="004E1321"/>
    <w:rsid w:val="004E1BC0"/>
    <w:rsid w:val="004E40AF"/>
    <w:rsid w:val="004F044A"/>
    <w:rsid w:val="004F125B"/>
    <w:rsid w:val="004F47DB"/>
    <w:rsid w:val="004F4F7E"/>
    <w:rsid w:val="004F7361"/>
    <w:rsid w:val="004F7C8E"/>
    <w:rsid w:val="0050042C"/>
    <w:rsid w:val="00502132"/>
    <w:rsid w:val="005038A8"/>
    <w:rsid w:val="0050761C"/>
    <w:rsid w:val="00511488"/>
    <w:rsid w:val="005141DC"/>
    <w:rsid w:val="00515ED1"/>
    <w:rsid w:val="00516C13"/>
    <w:rsid w:val="00517BB6"/>
    <w:rsid w:val="0052079F"/>
    <w:rsid w:val="0052130B"/>
    <w:rsid w:val="0052148B"/>
    <w:rsid w:val="0052173C"/>
    <w:rsid w:val="00521961"/>
    <w:rsid w:val="00522456"/>
    <w:rsid w:val="00524006"/>
    <w:rsid w:val="00526DF8"/>
    <w:rsid w:val="0052711D"/>
    <w:rsid w:val="0053243D"/>
    <w:rsid w:val="00534F49"/>
    <w:rsid w:val="00535600"/>
    <w:rsid w:val="00535FD8"/>
    <w:rsid w:val="005407A2"/>
    <w:rsid w:val="00542E5E"/>
    <w:rsid w:val="005460C2"/>
    <w:rsid w:val="00546E2C"/>
    <w:rsid w:val="0055132C"/>
    <w:rsid w:val="005535F4"/>
    <w:rsid w:val="00554233"/>
    <w:rsid w:val="00557364"/>
    <w:rsid w:val="005608AE"/>
    <w:rsid w:val="00563CD5"/>
    <w:rsid w:val="00567D66"/>
    <w:rsid w:val="00571F12"/>
    <w:rsid w:val="00572CA8"/>
    <w:rsid w:val="0057311D"/>
    <w:rsid w:val="00573CF8"/>
    <w:rsid w:val="00573D73"/>
    <w:rsid w:val="00574B64"/>
    <w:rsid w:val="00574C6F"/>
    <w:rsid w:val="00574E40"/>
    <w:rsid w:val="00577D03"/>
    <w:rsid w:val="00580D12"/>
    <w:rsid w:val="00582AD3"/>
    <w:rsid w:val="005831A6"/>
    <w:rsid w:val="005831DB"/>
    <w:rsid w:val="00585312"/>
    <w:rsid w:val="0058566B"/>
    <w:rsid w:val="00591236"/>
    <w:rsid w:val="005A0105"/>
    <w:rsid w:val="005A0F88"/>
    <w:rsid w:val="005A1D74"/>
    <w:rsid w:val="005A450F"/>
    <w:rsid w:val="005A7944"/>
    <w:rsid w:val="005B03AE"/>
    <w:rsid w:val="005B0B34"/>
    <w:rsid w:val="005B12BF"/>
    <w:rsid w:val="005B1DFF"/>
    <w:rsid w:val="005B1E30"/>
    <w:rsid w:val="005B40A9"/>
    <w:rsid w:val="005B505F"/>
    <w:rsid w:val="005B664D"/>
    <w:rsid w:val="005B7A35"/>
    <w:rsid w:val="005C18D5"/>
    <w:rsid w:val="005C236E"/>
    <w:rsid w:val="005C417D"/>
    <w:rsid w:val="005C4952"/>
    <w:rsid w:val="005C6E1B"/>
    <w:rsid w:val="005D4051"/>
    <w:rsid w:val="005D4A95"/>
    <w:rsid w:val="005E0741"/>
    <w:rsid w:val="005E40A5"/>
    <w:rsid w:val="005E7A92"/>
    <w:rsid w:val="005E7D07"/>
    <w:rsid w:val="005F17D5"/>
    <w:rsid w:val="005F2172"/>
    <w:rsid w:val="005F364D"/>
    <w:rsid w:val="005F4F3C"/>
    <w:rsid w:val="005F5F2A"/>
    <w:rsid w:val="005F7DA2"/>
    <w:rsid w:val="0060007A"/>
    <w:rsid w:val="00600120"/>
    <w:rsid w:val="0060124C"/>
    <w:rsid w:val="00602768"/>
    <w:rsid w:val="006042EA"/>
    <w:rsid w:val="00605168"/>
    <w:rsid w:val="0060520A"/>
    <w:rsid w:val="00605645"/>
    <w:rsid w:val="0061076B"/>
    <w:rsid w:val="00610E10"/>
    <w:rsid w:val="006121D3"/>
    <w:rsid w:val="0061561C"/>
    <w:rsid w:val="00615913"/>
    <w:rsid w:val="00616DEA"/>
    <w:rsid w:val="00616E6E"/>
    <w:rsid w:val="00621326"/>
    <w:rsid w:val="00623BC8"/>
    <w:rsid w:val="00623FC7"/>
    <w:rsid w:val="00624186"/>
    <w:rsid w:val="00624354"/>
    <w:rsid w:val="00625B83"/>
    <w:rsid w:val="006267DD"/>
    <w:rsid w:val="00630398"/>
    <w:rsid w:val="00631080"/>
    <w:rsid w:val="0063450B"/>
    <w:rsid w:val="006371D8"/>
    <w:rsid w:val="006405DD"/>
    <w:rsid w:val="00641EC3"/>
    <w:rsid w:val="00642172"/>
    <w:rsid w:val="0064382B"/>
    <w:rsid w:val="00643859"/>
    <w:rsid w:val="00643AAA"/>
    <w:rsid w:val="006448C1"/>
    <w:rsid w:val="00650890"/>
    <w:rsid w:val="006509F9"/>
    <w:rsid w:val="00650A9A"/>
    <w:rsid w:val="0065234A"/>
    <w:rsid w:val="006523E1"/>
    <w:rsid w:val="006552AA"/>
    <w:rsid w:val="00656DDB"/>
    <w:rsid w:val="00657C01"/>
    <w:rsid w:val="00661DD2"/>
    <w:rsid w:val="00663AB5"/>
    <w:rsid w:val="00663AB8"/>
    <w:rsid w:val="006651B7"/>
    <w:rsid w:val="00666148"/>
    <w:rsid w:val="006707AF"/>
    <w:rsid w:val="0067193C"/>
    <w:rsid w:val="00673095"/>
    <w:rsid w:val="006740A2"/>
    <w:rsid w:val="00676915"/>
    <w:rsid w:val="00676B36"/>
    <w:rsid w:val="00677CA1"/>
    <w:rsid w:val="00680DFD"/>
    <w:rsid w:val="00683428"/>
    <w:rsid w:val="0068420E"/>
    <w:rsid w:val="006856D5"/>
    <w:rsid w:val="00685C4D"/>
    <w:rsid w:val="00690418"/>
    <w:rsid w:val="00691F87"/>
    <w:rsid w:val="00691FCB"/>
    <w:rsid w:val="00694FE0"/>
    <w:rsid w:val="00696B46"/>
    <w:rsid w:val="00696C98"/>
    <w:rsid w:val="006A0076"/>
    <w:rsid w:val="006A01E5"/>
    <w:rsid w:val="006A17A3"/>
    <w:rsid w:val="006A2A63"/>
    <w:rsid w:val="006A2EBB"/>
    <w:rsid w:val="006A58ED"/>
    <w:rsid w:val="006B2518"/>
    <w:rsid w:val="006B3F66"/>
    <w:rsid w:val="006B3FF2"/>
    <w:rsid w:val="006B63C6"/>
    <w:rsid w:val="006B674E"/>
    <w:rsid w:val="006B6A45"/>
    <w:rsid w:val="006C08AF"/>
    <w:rsid w:val="006C238D"/>
    <w:rsid w:val="006C34D4"/>
    <w:rsid w:val="006C512E"/>
    <w:rsid w:val="006C6093"/>
    <w:rsid w:val="006C7886"/>
    <w:rsid w:val="006C7C1C"/>
    <w:rsid w:val="006D0291"/>
    <w:rsid w:val="006D052A"/>
    <w:rsid w:val="006D46C8"/>
    <w:rsid w:val="006D5B37"/>
    <w:rsid w:val="006D61C9"/>
    <w:rsid w:val="006E3F9C"/>
    <w:rsid w:val="006E49F6"/>
    <w:rsid w:val="006E66A3"/>
    <w:rsid w:val="006E7AED"/>
    <w:rsid w:val="006E7D75"/>
    <w:rsid w:val="006F01CF"/>
    <w:rsid w:val="006F0F42"/>
    <w:rsid w:val="006F1739"/>
    <w:rsid w:val="006F293C"/>
    <w:rsid w:val="006F3430"/>
    <w:rsid w:val="006F436E"/>
    <w:rsid w:val="006F5F30"/>
    <w:rsid w:val="00700DAA"/>
    <w:rsid w:val="00701DA8"/>
    <w:rsid w:val="00703F05"/>
    <w:rsid w:val="00706A4D"/>
    <w:rsid w:val="00710B13"/>
    <w:rsid w:val="0071163B"/>
    <w:rsid w:val="007120EB"/>
    <w:rsid w:val="00714021"/>
    <w:rsid w:val="007146E1"/>
    <w:rsid w:val="00716151"/>
    <w:rsid w:val="00717AF4"/>
    <w:rsid w:val="00717C5A"/>
    <w:rsid w:val="00720AB6"/>
    <w:rsid w:val="0072538E"/>
    <w:rsid w:val="00727414"/>
    <w:rsid w:val="00727ADE"/>
    <w:rsid w:val="00727B95"/>
    <w:rsid w:val="007302FB"/>
    <w:rsid w:val="007304B5"/>
    <w:rsid w:val="007305D4"/>
    <w:rsid w:val="007400F0"/>
    <w:rsid w:val="0074197E"/>
    <w:rsid w:val="00742143"/>
    <w:rsid w:val="00742989"/>
    <w:rsid w:val="0074480F"/>
    <w:rsid w:val="00752381"/>
    <w:rsid w:val="00753B8B"/>
    <w:rsid w:val="007551FB"/>
    <w:rsid w:val="00756A3A"/>
    <w:rsid w:val="00756C59"/>
    <w:rsid w:val="00761576"/>
    <w:rsid w:val="00762220"/>
    <w:rsid w:val="00765913"/>
    <w:rsid w:val="00767C43"/>
    <w:rsid w:val="00767F15"/>
    <w:rsid w:val="00771D98"/>
    <w:rsid w:val="007723F0"/>
    <w:rsid w:val="007741AC"/>
    <w:rsid w:val="00776C83"/>
    <w:rsid w:val="00777A83"/>
    <w:rsid w:val="007801EA"/>
    <w:rsid w:val="00781A59"/>
    <w:rsid w:val="007839CD"/>
    <w:rsid w:val="00785765"/>
    <w:rsid w:val="00785E08"/>
    <w:rsid w:val="00787405"/>
    <w:rsid w:val="00790960"/>
    <w:rsid w:val="00791B67"/>
    <w:rsid w:val="00791BE9"/>
    <w:rsid w:val="00792092"/>
    <w:rsid w:val="007949A8"/>
    <w:rsid w:val="00795031"/>
    <w:rsid w:val="007A1314"/>
    <w:rsid w:val="007A19A0"/>
    <w:rsid w:val="007A2B5E"/>
    <w:rsid w:val="007A46E0"/>
    <w:rsid w:val="007A7107"/>
    <w:rsid w:val="007B4B69"/>
    <w:rsid w:val="007B718F"/>
    <w:rsid w:val="007C35AD"/>
    <w:rsid w:val="007C4BB8"/>
    <w:rsid w:val="007C4E16"/>
    <w:rsid w:val="007C576F"/>
    <w:rsid w:val="007C600C"/>
    <w:rsid w:val="007C699B"/>
    <w:rsid w:val="007C71D2"/>
    <w:rsid w:val="007C7852"/>
    <w:rsid w:val="007D001C"/>
    <w:rsid w:val="007D05CE"/>
    <w:rsid w:val="007D280C"/>
    <w:rsid w:val="007D2B9C"/>
    <w:rsid w:val="007D678A"/>
    <w:rsid w:val="007E3943"/>
    <w:rsid w:val="007E78BE"/>
    <w:rsid w:val="007F02AB"/>
    <w:rsid w:val="007F191B"/>
    <w:rsid w:val="007F1B6A"/>
    <w:rsid w:val="007F2E1D"/>
    <w:rsid w:val="007F4027"/>
    <w:rsid w:val="007F4C84"/>
    <w:rsid w:val="007F50C8"/>
    <w:rsid w:val="007F5762"/>
    <w:rsid w:val="007F6585"/>
    <w:rsid w:val="007F66EC"/>
    <w:rsid w:val="007F6E1B"/>
    <w:rsid w:val="0080116D"/>
    <w:rsid w:val="0080129A"/>
    <w:rsid w:val="00802649"/>
    <w:rsid w:val="008035DD"/>
    <w:rsid w:val="00805332"/>
    <w:rsid w:val="008063A4"/>
    <w:rsid w:val="008066DE"/>
    <w:rsid w:val="00806F54"/>
    <w:rsid w:val="0081159D"/>
    <w:rsid w:val="00814502"/>
    <w:rsid w:val="00814E13"/>
    <w:rsid w:val="00815842"/>
    <w:rsid w:val="0081720E"/>
    <w:rsid w:val="00817218"/>
    <w:rsid w:val="0081725B"/>
    <w:rsid w:val="00817621"/>
    <w:rsid w:val="00817F9B"/>
    <w:rsid w:val="00820916"/>
    <w:rsid w:val="00821B3E"/>
    <w:rsid w:val="00821C87"/>
    <w:rsid w:val="00823D7A"/>
    <w:rsid w:val="00823F8C"/>
    <w:rsid w:val="00830584"/>
    <w:rsid w:val="0083405B"/>
    <w:rsid w:val="0083562B"/>
    <w:rsid w:val="008437AF"/>
    <w:rsid w:val="00844E7E"/>
    <w:rsid w:val="0084730F"/>
    <w:rsid w:val="00847A9B"/>
    <w:rsid w:val="008507AF"/>
    <w:rsid w:val="00852B4F"/>
    <w:rsid w:val="00852E5F"/>
    <w:rsid w:val="008542ED"/>
    <w:rsid w:val="00854FBF"/>
    <w:rsid w:val="00855E05"/>
    <w:rsid w:val="00856C6C"/>
    <w:rsid w:val="00860A75"/>
    <w:rsid w:val="00861AC1"/>
    <w:rsid w:val="00861D2D"/>
    <w:rsid w:val="00861E89"/>
    <w:rsid w:val="00866097"/>
    <w:rsid w:val="0087081F"/>
    <w:rsid w:val="008727E6"/>
    <w:rsid w:val="00873EAF"/>
    <w:rsid w:val="008748BB"/>
    <w:rsid w:val="008753A8"/>
    <w:rsid w:val="00877920"/>
    <w:rsid w:val="0088103A"/>
    <w:rsid w:val="0088310B"/>
    <w:rsid w:val="008852B5"/>
    <w:rsid w:val="008867A4"/>
    <w:rsid w:val="00887FCD"/>
    <w:rsid w:val="0089134A"/>
    <w:rsid w:val="00894359"/>
    <w:rsid w:val="008A428B"/>
    <w:rsid w:val="008A5A47"/>
    <w:rsid w:val="008B0C54"/>
    <w:rsid w:val="008B158F"/>
    <w:rsid w:val="008B1DBB"/>
    <w:rsid w:val="008B4063"/>
    <w:rsid w:val="008B425E"/>
    <w:rsid w:val="008B4F87"/>
    <w:rsid w:val="008C12EE"/>
    <w:rsid w:val="008C24C3"/>
    <w:rsid w:val="008C3330"/>
    <w:rsid w:val="008C786E"/>
    <w:rsid w:val="008D429B"/>
    <w:rsid w:val="008D4AE5"/>
    <w:rsid w:val="008D737D"/>
    <w:rsid w:val="008E0021"/>
    <w:rsid w:val="008E215B"/>
    <w:rsid w:val="008E2673"/>
    <w:rsid w:val="008E28EA"/>
    <w:rsid w:val="008E359F"/>
    <w:rsid w:val="008E5132"/>
    <w:rsid w:val="008E715E"/>
    <w:rsid w:val="008E7213"/>
    <w:rsid w:val="008E7DEF"/>
    <w:rsid w:val="008F229B"/>
    <w:rsid w:val="008F2446"/>
    <w:rsid w:val="008F4027"/>
    <w:rsid w:val="008F451B"/>
    <w:rsid w:val="008F60F1"/>
    <w:rsid w:val="009000C6"/>
    <w:rsid w:val="009005AE"/>
    <w:rsid w:val="009006A7"/>
    <w:rsid w:val="00900824"/>
    <w:rsid w:val="00901A1D"/>
    <w:rsid w:val="00905DC1"/>
    <w:rsid w:val="00910868"/>
    <w:rsid w:val="0091113E"/>
    <w:rsid w:val="009112D1"/>
    <w:rsid w:val="00915D87"/>
    <w:rsid w:val="00916EA1"/>
    <w:rsid w:val="00920EBD"/>
    <w:rsid w:val="00922917"/>
    <w:rsid w:val="00922DB2"/>
    <w:rsid w:val="00922F64"/>
    <w:rsid w:val="00924306"/>
    <w:rsid w:val="009246C5"/>
    <w:rsid w:val="00924864"/>
    <w:rsid w:val="0092553B"/>
    <w:rsid w:val="00925BEE"/>
    <w:rsid w:val="00926666"/>
    <w:rsid w:val="00927788"/>
    <w:rsid w:val="009306AE"/>
    <w:rsid w:val="0093488A"/>
    <w:rsid w:val="0093502D"/>
    <w:rsid w:val="009375C6"/>
    <w:rsid w:val="0094154D"/>
    <w:rsid w:val="009443FF"/>
    <w:rsid w:val="009451F1"/>
    <w:rsid w:val="00946ADE"/>
    <w:rsid w:val="00946B76"/>
    <w:rsid w:val="00947B7E"/>
    <w:rsid w:val="009531D3"/>
    <w:rsid w:val="00954103"/>
    <w:rsid w:val="009578EC"/>
    <w:rsid w:val="00957A5E"/>
    <w:rsid w:val="00957C97"/>
    <w:rsid w:val="00961127"/>
    <w:rsid w:val="0096154F"/>
    <w:rsid w:val="0096435E"/>
    <w:rsid w:val="009648EF"/>
    <w:rsid w:val="0096775D"/>
    <w:rsid w:val="00967F5F"/>
    <w:rsid w:val="009700F4"/>
    <w:rsid w:val="00970F07"/>
    <w:rsid w:val="00973D2D"/>
    <w:rsid w:val="009740A1"/>
    <w:rsid w:val="00974E23"/>
    <w:rsid w:val="00975005"/>
    <w:rsid w:val="00982066"/>
    <w:rsid w:val="0098288B"/>
    <w:rsid w:val="0098301C"/>
    <w:rsid w:val="00983F89"/>
    <w:rsid w:val="00985445"/>
    <w:rsid w:val="00993C01"/>
    <w:rsid w:val="00994D6A"/>
    <w:rsid w:val="009A1155"/>
    <w:rsid w:val="009A38AF"/>
    <w:rsid w:val="009A6676"/>
    <w:rsid w:val="009B34FB"/>
    <w:rsid w:val="009B3CBB"/>
    <w:rsid w:val="009B5182"/>
    <w:rsid w:val="009B771E"/>
    <w:rsid w:val="009B7993"/>
    <w:rsid w:val="009C0418"/>
    <w:rsid w:val="009C0F7C"/>
    <w:rsid w:val="009C1653"/>
    <w:rsid w:val="009C1910"/>
    <w:rsid w:val="009C27AC"/>
    <w:rsid w:val="009C519E"/>
    <w:rsid w:val="009C52CE"/>
    <w:rsid w:val="009C62C4"/>
    <w:rsid w:val="009D09CC"/>
    <w:rsid w:val="009D1435"/>
    <w:rsid w:val="009D1A45"/>
    <w:rsid w:val="009D309A"/>
    <w:rsid w:val="009D69F8"/>
    <w:rsid w:val="009E00C6"/>
    <w:rsid w:val="009E09F6"/>
    <w:rsid w:val="009E121B"/>
    <w:rsid w:val="009E1FB6"/>
    <w:rsid w:val="009E4948"/>
    <w:rsid w:val="009E6CC5"/>
    <w:rsid w:val="009E6D54"/>
    <w:rsid w:val="009E6E55"/>
    <w:rsid w:val="009E7B07"/>
    <w:rsid w:val="009F0337"/>
    <w:rsid w:val="009F4DF7"/>
    <w:rsid w:val="009F752B"/>
    <w:rsid w:val="009F7F5F"/>
    <w:rsid w:val="00A014E0"/>
    <w:rsid w:val="00A021E2"/>
    <w:rsid w:val="00A03FC4"/>
    <w:rsid w:val="00A03FF0"/>
    <w:rsid w:val="00A042C1"/>
    <w:rsid w:val="00A07F14"/>
    <w:rsid w:val="00A10DCF"/>
    <w:rsid w:val="00A12760"/>
    <w:rsid w:val="00A15D24"/>
    <w:rsid w:val="00A1791C"/>
    <w:rsid w:val="00A17B07"/>
    <w:rsid w:val="00A26DFB"/>
    <w:rsid w:val="00A26E42"/>
    <w:rsid w:val="00A276D3"/>
    <w:rsid w:val="00A3058B"/>
    <w:rsid w:val="00A31551"/>
    <w:rsid w:val="00A32632"/>
    <w:rsid w:val="00A3311A"/>
    <w:rsid w:val="00A3420B"/>
    <w:rsid w:val="00A40E17"/>
    <w:rsid w:val="00A41A5D"/>
    <w:rsid w:val="00A4311C"/>
    <w:rsid w:val="00A473BF"/>
    <w:rsid w:val="00A5092F"/>
    <w:rsid w:val="00A50F10"/>
    <w:rsid w:val="00A53561"/>
    <w:rsid w:val="00A536E1"/>
    <w:rsid w:val="00A5653D"/>
    <w:rsid w:val="00A57216"/>
    <w:rsid w:val="00A604D5"/>
    <w:rsid w:val="00A61DC9"/>
    <w:rsid w:val="00A644E8"/>
    <w:rsid w:val="00A655E9"/>
    <w:rsid w:val="00A66A96"/>
    <w:rsid w:val="00A66AA4"/>
    <w:rsid w:val="00A67C2B"/>
    <w:rsid w:val="00A73EEE"/>
    <w:rsid w:val="00A74854"/>
    <w:rsid w:val="00A773BD"/>
    <w:rsid w:val="00A778DE"/>
    <w:rsid w:val="00A80D6C"/>
    <w:rsid w:val="00A83EC6"/>
    <w:rsid w:val="00A90DCF"/>
    <w:rsid w:val="00A91214"/>
    <w:rsid w:val="00A92049"/>
    <w:rsid w:val="00A92C03"/>
    <w:rsid w:val="00AA00B9"/>
    <w:rsid w:val="00AA0F03"/>
    <w:rsid w:val="00AA1749"/>
    <w:rsid w:val="00AA25E4"/>
    <w:rsid w:val="00AA54D8"/>
    <w:rsid w:val="00AA5CF1"/>
    <w:rsid w:val="00AB32FD"/>
    <w:rsid w:val="00AB5856"/>
    <w:rsid w:val="00AB7883"/>
    <w:rsid w:val="00AC0096"/>
    <w:rsid w:val="00AC2F03"/>
    <w:rsid w:val="00AC5A86"/>
    <w:rsid w:val="00AC6288"/>
    <w:rsid w:val="00AD06D5"/>
    <w:rsid w:val="00AD279B"/>
    <w:rsid w:val="00AD4C9F"/>
    <w:rsid w:val="00AD6E3D"/>
    <w:rsid w:val="00AE051A"/>
    <w:rsid w:val="00AE0F17"/>
    <w:rsid w:val="00AE115F"/>
    <w:rsid w:val="00AE12A5"/>
    <w:rsid w:val="00AE145D"/>
    <w:rsid w:val="00AE17D5"/>
    <w:rsid w:val="00AE1F3A"/>
    <w:rsid w:val="00AE3F66"/>
    <w:rsid w:val="00AE5E2E"/>
    <w:rsid w:val="00AE601A"/>
    <w:rsid w:val="00AF06AE"/>
    <w:rsid w:val="00AF08B6"/>
    <w:rsid w:val="00AF14D9"/>
    <w:rsid w:val="00AF393A"/>
    <w:rsid w:val="00B00C79"/>
    <w:rsid w:val="00B01B19"/>
    <w:rsid w:val="00B02580"/>
    <w:rsid w:val="00B101DF"/>
    <w:rsid w:val="00B10A9E"/>
    <w:rsid w:val="00B11314"/>
    <w:rsid w:val="00B1213B"/>
    <w:rsid w:val="00B15B3F"/>
    <w:rsid w:val="00B1638B"/>
    <w:rsid w:val="00B169C2"/>
    <w:rsid w:val="00B2010A"/>
    <w:rsid w:val="00B25E72"/>
    <w:rsid w:val="00B2694A"/>
    <w:rsid w:val="00B326FB"/>
    <w:rsid w:val="00B332E3"/>
    <w:rsid w:val="00B35934"/>
    <w:rsid w:val="00B40B38"/>
    <w:rsid w:val="00B40F67"/>
    <w:rsid w:val="00B412ED"/>
    <w:rsid w:val="00B416C8"/>
    <w:rsid w:val="00B41D39"/>
    <w:rsid w:val="00B45098"/>
    <w:rsid w:val="00B46119"/>
    <w:rsid w:val="00B46D98"/>
    <w:rsid w:val="00B47792"/>
    <w:rsid w:val="00B522B1"/>
    <w:rsid w:val="00B5259D"/>
    <w:rsid w:val="00B52CB6"/>
    <w:rsid w:val="00B5473A"/>
    <w:rsid w:val="00B549BA"/>
    <w:rsid w:val="00B54AC8"/>
    <w:rsid w:val="00B567BE"/>
    <w:rsid w:val="00B56C7D"/>
    <w:rsid w:val="00B578C6"/>
    <w:rsid w:val="00B602CC"/>
    <w:rsid w:val="00B61223"/>
    <w:rsid w:val="00B634FD"/>
    <w:rsid w:val="00B640C0"/>
    <w:rsid w:val="00B647FD"/>
    <w:rsid w:val="00B64DF8"/>
    <w:rsid w:val="00B6607C"/>
    <w:rsid w:val="00B66728"/>
    <w:rsid w:val="00B66DBF"/>
    <w:rsid w:val="00B70059"/>
    <w:rsid w:val="00B71370"/>
    <w:rsid w:val="00B74F32"/>
    <w:rsid w:val="00B7536A"/>
    <w:rsid w:val="00B760EF"/>
    <w:rsid w:val="00B80FD1"/>
    <w:rsid w:val="00B81E6B"/>
    <w:rsid w:val="00B82A22"/>
    <w:rsid w:val="00B95429"/>
    <w:rsid w:val="00B95700"/>
    <w:rsid w:val="00B95893"/>
    <w:rsid w:val="00B973D6"/>
    <w:rsid w:val="00BB65AF"/>
    <w:rsid w:val="00BC06E5"/>
    <w:rsid w:val="00BC17BA"/>
    <w:rsid w:val="00BC1A78"/>
    <w:rsid w:val="00BC2D60"/>
    <w:rsid w:val="00BC5955"/>
    <w:rsid w:val="00BC65A7"/>
    <w:rsid w:val="00BC6C16"/>
    <w:rsid w:val="00BD1B73"/>
    <w:rsid w:val="00BD47DE"/>
    <w:rsid w:val="00BE715D"/>
    <w:rsid w:val="00BE7206"/>
    <w:rsid w:val="00BF0226"/>
    <w:rsid w:val="00BF1DA8"/>
    <w:rsid w:val="00BF3EFC"/>
    <w:rsid w:val="00C00B7E"/>
    <w:rsid w:val="00C00E63"/>
    <w:rsid w:val="00C027CA"/>
    <w:rsid w:val="00C03FEE"/>
    <w:rsid w:val="00C0411B"/>
    <w:rsid w:val="00C04520"/>
    <w:rsid w:val="00C05495"/>
    <w:rsid w:val="00C05C1C"/>
    <w:rsid w:val="00C07A6C"/>
    <w:rsid w:val="00C114DA"/>
    <w:rsid w:val="00C12E0C"/>
    <w:rsid w:val="00C130DA"/>
    <w:rsid w:val="00C14805"/>
    <w:rsid w:val="00C20738"/>
    <w:rsid w:val="00C20AE7"/>
    <w:rsid w:val="00C21F72"/>
    <w:rsid w:val="00C22635"/>
    <w:rsid w:val="00C232EB"/>
    <w:rsid w:val="00C23562"/>
    <w:rsid w:val="00C26B72"/>
    <w:rsid w:val="00C30390"/>
    <w:rsid w:val="00C30FB2"/>
    <w:rsid w:val="00C401FB"/>
    <w:rsid w:val="00C40F84"/>
    <w:rsid w:val="00C41514"/>
    <w:rsid w:val="00C42909"/>
    <w:rsid w:val="00C429A0"/>
    <w:rsid w:val="00C43719"/>
    <w:rsid w:val="00C43EDB"/>
    <w:rsid w:val="00C4490B"/>
    <w:rsid w:val="00C45981"/>
    <w:rsid w:val="00C470A4"/>
    <w:rsid w:val="00C52B2B"/>
    <w:rsid w:val="00C55393"/>
    <w:rsid w:val="00C60673"/>
    <w:rsid w:val="00C60E56"/>
    <w:rsid w:val="00C62DE1"/>
    <w:rsid w:val="00C63BAA"/>
    <w:rsid w:val="00C65E27"/>
    <w:rsid w:val="00C67ECB"/>
    <w:rsid w:val="00C7074B"/>
    <w:rsid w:val="00C744D0"/>
    <w:rsid w:val="00C76B45"/>
    <w:rsid w:val="00C77312"/>
    <w:rsid w:val="00C82112"/>
    <w:rsid w:val="00C828C1"/>
    <w:rsid w:val="00C92965"/>
    <w:rsid w:val="00CA42D2"/>
    <w:rsid w:val="00CA524A"/>
    <w:rsid w:val="00CA6B4A"/>
    <w:rsid w:val="00CB01F1"/>
    <w:rsid w:val="00CB1751"/>
    <w:rsid w:val="00CB3D83"/>
    <w:rsid w:val="00CB4FE5"/>
    <w:rsid w:val="00CB536A"/>
    <w:rsid w:val="00CC1B03"/>
    <w:rsid w:val="00CC2D86"/>
    <w:rsid w:val="00CC3006"/>
    <w:rsid w:val="00CD0DA4"/>
    <w:rsid w:val="00CD380E"/>
    <w:rsid w:val="00CD4394"/>
    <w:rsid w:val="00CD50C4"/>
    <w:rsid w:val="00CD52DC"/>
    <w:rsid w:val="00CD5CFA"/>
    <w:rsid w:val="00CD75ED"/>
    <w:rsid w:val="00CE1A87"/>
    <w:rsid w:val="00CE2BBB"/>
    <w:rsid w:val="00CF1B9D"/>
    <w:rsid w:val="00CF4574"/>
    <w:rsid w:val="00CF5D7B"/>
    <w:rsid w:val="00CF6B20"/>
    <w:rsid w:val="00CF6E1C"/>
    <w:rsid w:val="00D00B65"/>
    <w:rsid w:val="00D012F0"/>
    <w:rsid w:val="00D035C0"/>
    <w:rsid w:val="00D03DB2"/>
    <w:rsid w:val="00D07E70"/>
    <w:rsid w:val="00D10E2C"/>
    <w:rsid w:val="00D158C8"/>
    <w:rsid w:val="00D15A43"/>
    <w:rsid w:val="00D17B7F"/>
    <w:rsid w:val="00D22BFB"/>
    <w:rsid w:val="00D24F78"/>
    <w:rsid w:val="00D25372"/>
    <w:rsid w:val="00D26F39"/>
    <w:rsid w:val="00D30AD7"/>
    <w:rsid w:val="00D332BD"/>
    <w:rsid w:val="00D34010"/>
    <w:rsid w:val="00D3452E"/>
    <w:rsid w:val="00D36160"/>
    <w:rsid w:val="00D40E55"/>
    <w:rsid w:val="00D413C6"/>
    <w:rsid w:val="00D4475A"/>
    <w:rsid w:val="00D47713"/>
    <w:rsid w:val="00D47AB0"/>
    <w:rsid w:val="00D52572"/>
    <w:rsid w:val="00D52DFD"/>
    <w:rsid w:val="00D5375E"/>
    <w:rsid w:val="00D53AE2"/>
    <w:rsid w:val="00D53E27"/>
    <w:rsid w:val="00D60DE8"/>
    <w:rsid w:val="00D62122"/>
    <w:rsid w:val="00D64779"/>
    <w:rsid w:val="00D7005F"/>
    <w:rsid w:val="00D722A5"/>
    <w:rsid w:val="00D7393E"/>
    <w:rsid w:val="00D73DA6"/>
    <w:rsid w:val="00D74476"/>
    <w:rsid w:val="00D765E4"/>
    <w:rsid w:val="00D80B13"/>
    <w:rsid w:val="00D80D5A"/>
    <w:rsid w:val="00D80D84"/>
    <w:rsid w:val="00D811BE"/>
    <w:rsid w:val="00D82663"/>
    <w:rsid w:val="00D829CA"/>
    <w:rsid w:val="00D82A49"/>
    <w:rsid w:val="00D837B1"/>
    <w:rsid w:val="00D85081"/>
    <w:rsid w:val="00D8634B"/>
    <w:rsid w:val="00D87A15"/>
    <w:rsid w:val="00D904AD"/>
    <w:rsid w:val="00D91EA8"/>
    <w:rsid w:val="00DA1E2A"/>
    <w:rsid w:val="00DA26FC"/>
    <w:rsid w:val="00DA332C"/>
    <w:rsid w:val="00DA3954"/>
    <w:rsid w:val="00DA4CA5"/>
    <w:rsid w:val="00DA60A5"/>
    <w:rsid w:val="00DB1D5B"/>
    <w:rsid w:val="00DB3C41"/>
    <w:rsid w:val="00DB503C"/>
    <w:rsid w:val="00DB55EB"/>
    <w:rsid w:val="00DB5A58"/>
    <w:rsid w:val="00DB5EC6"/>
    <w:rsid w:val="00DC1E57"/>
    <w:rsid w:val="00DC483B"/>
    <w:rsid w:val="00DC4B57"/>
    <w:rsid w:val="00DC52DA"/>
    <w:rsid w:val="00DC5F77"/>
    <w:rsid w:val="00DD0FE3"/>
    <w:rsid w:val="00DD100A"/>
    <w:rsid w:val="00DD2D35"/>
    <w:rsid w:val="00DD45C6"/>
    <w:rsid w:val="00DD6B60"/>
    <w:rsid w:val="00DD6B7E"/>
    <w:rsid w:val="00DE00CB"/>
    <w:rsid w:val="00DE0D5B"/>
    <w:rsid w:val="00DE2B7A"/>
    <w:rsid w:val="00DE3211"/>
    <w:rsid w:val="00DE3433"/>
    <w:rsid w:val="00DE350E"/>
    <w:rsid w:val="00DE3DF0"/>
    <w:rsid w:val="00DE4844"/>
    <w:rsid w:val="00DE50D8"/>
    <w:rsid w:val="00DE607E"/>
    <w:rsid w:val="00DF2039"/>
    <w:rsid w:val="00DF5622"/>
    <w:rsid w:val="00DF5E94"/>
    <w:rsid w:val="00DF6BF1"/>
    <w:rsid w:val="00DF6C43"/>
    <w:rsid w:val="00DF7643"/>
    <w:rsid w:val="00E030DC"/>
    <w:rsid w:val="00E039DB"/>
    <w:rsid w:val="00E04B26"/>
    <w:rsid w:val="00E05A58"/>
    <w:rsid w:val="00E05D98"/>
    <w:rsid w:val="00E0637A"/>
    <w:rsid w:val="00E066F3"/>
    <w:rsid w:val="00E07A33"/>
    <w:rsid w:val="00E11219"/>
    <w:rsid w:val="00E129A8"/>
    <w:rsid w:val="00E13EDF"/>
    <w:rsid w:val="00E16DE1"/>
    <w:rsid w:val="00E17165"/>
    <w:rsid w:val="00E20925"/>
    <w:rsid w:val="00E217E2"/>
    <w:rsid w:val="00E22E6B"/>
    <w:rsid w:val="00E25314"/>
    <w:rsid w:val="00E26643"/>
    <w:rsid w:val="00E30288"/>
    <w:rsid w:val="00E32CE3"/>
    <w:rsid w:val="00E33421"/>
    <w:rsid w:val="00E34789"/>
    <w:rsid w:val="00E34F0B"/>
    <w:rsid w:val="00E35994"/>
    <w:rsid w:val="00E40779"/>
    <w:rsid w:val="00E40893"/>
    <w:rsid w:val="00E4276C"/>
    <w:rsid w:val="00E43310"/>
    <w:rsid w:val="00E47654"/>
    <w:rsid w:val="00E50603"/>
    <w:rsid w:val="00E51F38"/>
    <w:rsid w:val="00E52315"/>
    <w:rsid w:val="00E531C9"/>
    <w:rsid w:val="00E53FB1"/>
    <w:rsid w:val="00E54944"/>
    <w:rsid w:val="00E5580F"/>
    <w:rsid w:val="00E563E7"/>
    <w:rsid w:val="00E57FD3"/>
    <w:rsid w:val="00E607C6"/>
    <w:rsid w:val="00E60CAB"/>
    <w:rsid w:val="00E62EB3"/>
    <w:rsid w:val="00E639C1"/>
    <w:rsid w:val="00E63A03"/>
    <w:rsid w:val="00E74307"/>
    <w:rsid w:val="00E751ED"/>
    <w:rsid w:val="00E769AB"/>
    <w:rsid w:val="00E800BA"/>
    <w:rsid w:val="00E80A5A"/>
    <w:rsid w:val="00E80FB2"/>
    <w:rsid w:val="00E813ED"/>
    <w:rsid w:val="00E82D57"/>
    <w:rsid w:val="00E83474"/>
    <w:rsid w:val="00E83B29"/>
    <w:rsid w:val="00E83BAA"/>
    <w:rsid w:val="00E83CAA"/>
    <w:rsid w:val="00E851F9"/>
    <w:rsid w:val="00E8695B"/>
    <w:rsid w:val="00E90451"/>
    <w:rsid w:val="00E92CE9"/>
    <w:rsid w:val="00E93782"/>
    <w:rsid w:val="00E9491D"/>
    <w:rsid w:val="00E96FC4"/>
    <w:rsid w:val="00EA077D"/>
    <w:rsid w:val="00EA11F3"/>
    <w:rsid w:val="00EA2EF1"/>
    <w:rsid w:val="00EA3292"/>
    <w:rsid w:val="00EA4595"/>
    <w:rsid w:val="00EA47E6"/>
    <w:rsid w:val="00EA6C93"/>
    <w:rsid w:val="00EB1662"/>
    <w:rsid w:val="00EB2398"/>
    <w:rsid w:val="00EB4903"/>
    <w:rsid w:val="00EB6231"/>
    <w:rsid w:val="00EB632A"/>
    <w:rsid w:val="00EC0EC6"/>
    <w:rsid w:val="00EC3226"/>
    <w:rsid w:val="00EC54F9"/>
    <w:rsid w:val="00EC740A"/>
    <w:rsid w:val="00ED0532"/>
    <w:rsid w:val="00ED3C47"/>
    <w:rsid w:val="00ED40B1"/>
    <w:rsid w:val="00ED43FB"/>
    <w:rsid w:val="00ED56A8"/>
    <w:rsid w:val="00ED64AE"/>
    <w:rsid w:val="00ED790F"/>
    <w:rsid w:val="00EE00EF"/>
    <w:rsid w:val="00EE3254"/>
    <w:rsid w:val="00EE536C"/>
    <w:rsid w:val="00EE6200"/>
    <w:rsid w:val="00EE6583"/>
    <w:rsid w:val="00EF0464"/>
    <w:rsid w:val="00EF0978"/>
    <w:rsid w:val="00EF11AE"/>
    <w:rsid w:val="00EF3BBF"/>
    <w:rsid w:val="00EF7AE1"/>
    <w:rsid w:val="00F00581"/>
    <w:rsid w:val="00F02890"/>
    <w:rsid w:val="00F0358C"/>
    <w:rsid w:val="00F040D8"/>
    <w:rsid w:val="00F057BA"/>
    <w:rsid w:val="00F05A42"/>
    <w:rsid w:val="00F05F6D"/>
    <w:rsid w:val="00F05FA8"/>
    <w:rsid w:val="00F065DB"/>
    <w:rsid w:val="00F066D0"/>
    <w:rsid w:val="00F10276"/>
    <w:rsid w:val="00F11766"/>
    <w:rsid w:val="00F13FE8"/>
    <w:rsid w:val="00F1500C"/>
    <w:rsid w:val="00F1501E"/>
    <w:rsid w:val="00F15B75"/>
    <w:rsid w:val="00F15D43"/>
    <w:rsid w:val="00F17EDD"/>
    <w:rsid w:val="00F200D7"/>
    <w:rsid w:val="00F21C6B"/>
    <w:rsid w:val="00F21F9D"/>
    <w:rsid w:val="00F23E93"/>
    <w:rsid w:val="00F2504E"/>
    <w:rsid w:val="00F25B58"/>
    <w:rsid w:val="00F27363"/>
    <w:rsid w:val="00F30043"/>
    <w:rsid w:val="00F30905"/>
    <w:rsid w:val="00F30BE1"/>
    <w:rsid w:val="00F31C09"/>
    <w:rsid w:val="00F32A68"/>
    <w:rsid w:val="00F36E91"/>
    <w:rsid w:val="00F40BBB"/>
    <w:rsid w:val="00F41352"/>
    <w:rsid w:val="00F41FBD"/>
    <w:rsid w:val="00F42332"/>
    <w:rsid w:val="00F503F3"/>
    <w:rsid w:val="00F517B3"/>
    <w:rsid w:val="00F55D32"/>
    <w:rsid w:val="00F570BE"/>
    <w:rsid w:val="00F570FA"/>
    <w:rsid w:val="00F61CD9"/>
    <w:rsid w:val="00F62BFF"/>
    <w:rsid w:val="00F63976"/>
    <w:rsid w:val="00F659D5"/>
    <w:rsid w:val="00F675AC"/>
    <w:rsid w:val="00F6781C"/>
    <w:rsid w:val="00F7255E"/>
    <w:rsid w:val="00F725D2"/>
    <w:rsid w:val="00F7469B"/>
    <w:rsid w:val="00F81142"/>
    <w:rsid w:val="00F83196"/>
    <w:rsid w:val="00F85FFE"/>
    <w:rsid w:val="00F902FA"/>
    <w:rsid w:val="00F90313"/>
    <w:rsid w:val="00F90F66"/>
    <w:rsid w:val="00F93826"/>
    <w:rsid w:val="00F97E11"/>
    <w:rsid w:val="00FA0664"/>
    <w:rsid w:val="00FA10B7"/>
    <w:rsid w:val="00FA1366"/>
    <w:rsid w:val="00FA162F"/>
    <w:rsid w:val="00FA4723"/>
    <w:rsid w:val="00FA47F0"/>
    <w:rsid w:val="00FA65D3"/>
    <w:rsid w:val="00FB1804"/>
    <w:rsid w:val="00FB2F9B"/>
    <w:rsid w:val="00FB387A"/>
    <w:rsid w:val="00FB47CF"/>
    <w:rsid w:val="00FC1036"/>
    <w:rsid w:val="00FC1927"/>
    <w:rsid w:val="00FC2233"/>
    <w:rsid w:val="00FC2FD0"/>
    <w:rsid w:val="00FC33D9"/>
    <w:rsid w:val="00FC3732"/>
    <w:rsid w:val="00FC39AB"/>
    <w:rsid w:val="00FC7B36"/>
    <w:rsid w:val="00FD0301"/>
    <w:rsid w:val="00FD16A9"/>
    <w:rsid w:val="00FD1DFF"/>
    <w:rsid w:val="00FD25A6"/>
    <w:rsid w:val="00FD30D1"/>
    <w:rsid w:val="00FD42E5"/>
    <w:rsid w:val="00FD4778"/>
    <w:rsid w:val="00FD64D4"/>
    <w:rsid w:val="00FE0140"/>
    <w:rsid w:val="00FE3C3F"/>
    <w:rsid w:val="00FF13B5"/>
    <w:rsid w:val="00FF28EF"/>
    <w:rsid w:val="00FF2FA6"/>
    <w:rsid w:val="00FF414B"/>
    <w:rsid w:val="00FF5141"/>
    <w:rsid w:val="00FF596E"/>
    <w:rsid w:val="00FF6EAF"/>
    <w:rsid w:val="00FF754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76C5165"/>
  <w15:docId w15:val="{8A9ACAC5-A2EA-AF49-8271-C807DEEBDC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4"/>
        <w:szCs w:val="24"/>
        <w:lang w:val="sv-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2446"/>
    <w:pPr>
      <w:spacing w:after="200" w:line="276" w:lineRule="auto"/>
      <w:jc w:val="both"/>
    </w:pPr>
    <w:rPr>
      <w:rFonts w:ascii="Times New Roman" w:hAnsi="Times New Roman"/>
      <w:sz w:val="22"/>
      <w:szCs w:val="22"/>
      <w:lang w:val="en-GB"/>
    </w:rPr>
  </w:style>
  <w:style w:type="paragraph" w:styleId="Rubrik1">
    <w:name w:val="heading 1"/>
    <w:basedOn w:val="Normal"/>
    <w:next w:val="Normal"/>
    <w:link w:val="Rubrik1Char"/>
    <w:uiPriority w:val="9"/>
    <w:qFormat/>
    <w:rsid w:val="00A5653D"/>
    <w:pPr>
      <w:keepNext/>
      <w:keepLines/>
      <w:numPr>
        <w:numId w:val="5"/>
      </w:numPr>
      <w:spacing w:before="480" w:after="0"/>
      <w:outlineLvl w:val="0"/>
    </w:pPr>
    <w:rPr>
      <w:rFonts w:ascii="Helvetica" w:eastAsia="MS Gothic" w:hAnsi="Helvetica" w:cs="Arial"/>
      <w:b/>
      <w:bCs/>
      <w:color w:val="4CAD71"/>
      <w:sz w:val="40"/>
      <w:szCs w:val="28"/>
    </w:rPr>
  </w:style>
  <w:style w:type="paragraph" w:styleId="Rubrik2">
    <w:name w:val="heading 2"/>
    <w:basedOn w:val="Normal"/>
    <w:next w:val="Normal"/>
    <w:link w:val="Rubrik2Char"/>
    <w:uiPriority w:val="9"/>
    <w:unhideWhenUsed/>
    <w:qFormat/>
    <w:rsid w:val="00A5653D"/>
    <w:pPr>
      <w:keepNext/>
      <w:keepLines/>
      <w:numPr>
        <w:ilvl w:val="1"/>
        <w:numId w:val="5"/>
      </w:numPr>
      <w:spacing w:before="200" w:after="0"/>
      <w:outlineLvl w:val="1"/>
    </w:pPr>
    <w:rPr>
      <w:rFonts w:ascii="Helvetica" w:eastAsia="MS Gothic" w:hAnsi="Helvetica" w:cs="Arial"/>
      <w:b/>
      <w:bCs/>
      <w:color w:val="4CAD71"/>
      <w:sz w:val="32"/>
      <w:szCs w:val="26"/>
    </w:rPr>
  </w:style>
  <w:style w:type="paragraph" w:styleId="Rubrik3">
    <w:name w:val="heading 3"/>
    <w:basedOn w:val="Normal"/>
    <w:next w:val="Normal"/>
    <w:link w:val="Rubrik3Char"/>
    <w:uiPriority w:val="9"/>
    <w:unhideWhenUsed/>
    <w:qFormat/>
    <w:rsid w:val="00A5653D"/>
    <w:pPr>
      <w:keepNext/>
      <w:keepLines/>
      <w:numPr>
        <w:ilvl w:val="2"/>
        <w:numId w:val="5"/>
      </w:numPr>
      <w:spacing w:before="200" w:after="0"/>
      <w:outlineLvl w:val="2"/>
    </w:pPr>
    <w:rPr>
      <w:rFonts w:ascii="Helvetica" w:eastAsia="MS Gothic" w:hAnsi="Helvetica" w:cs="Arial"/>
      <w:b/>
      <w:bCs/>
      <w:color w:val="4CAD71"/>
      <w:sz w:val="24"/>
    </w:rPr>
  </w:style>
  <w:style w:type="paragraph" w:styleId="Rubrik4">
    <w:name w:val="heading 4"/>
    <w:basedOn w:val="Normal"/>
    <w:next w:val="Normal"/>
    <w:link w:val="Rubrik4Char"/>
    <w:uiPriority w:val="9"/>
    <w:unhideWhenUsed/>
    <w:qFormat/>
    <w:rsid w:val="00F15D43"/>
    <w:pPr>
      <w:keepNext/>
      <w:keepLines/>
      <w:spacing w:before="200" w:after="0"/>
      <w:ind w:left="864" w:hanging="864"/>
      <w:outlineLvl w:val="3"/>
    </w:pPr>
    <w:rPr>
      <w:rFonts w:ascii="Arial" w:eastAsia="MS Gothic" w:hAnsi="Arial" w:cs="Arial"/>
      <w:b/>
      <w:bCs/>
      <w:i/>
      <w:iCs/>
      <w:lang w:val="en-US"/>
    </w:rPr>
  </w:style>
  <w:style w:type="paragraph" w:styleId="Rubrik5">
    <w:name w:val="heading 5"/>
    <w:basedOn w:val="Normal"/>
    <w:next w:val="Normal"/>
    <w:link w:val="Rubrik5Char"/>
    <w:uiPriority w:val="9"/>
    <w:semiHidden/>
    <w:unhideWhenUsed/>
    <w:qFormat/>
    <w:rsid w:val="00F15D43"/>
    <w:pPr>
      <w:keepNext/>
      <w:keepLines/>
      <w:numPr>
        <w:ilvl w:val="4"/>
        <w:numId w:val="5"/>
      </w:numPr>
      <w:spacing w:before="200" w:after="0"/>
      <w:outlineLvl w:val="4"/>
    </w:pPr>
    <w:rPr>
      <w:rFonts w:ascii="Cambria" w:eastAsia="MS Gothic" w:hAnsi="Cambria"/>
      <w:color w:val="243F60"/>
    </w:rPr>
  </w:style>
  <w:style w:type="paragraph" w:styleId="Rubrik6">
    <w:name w:val="heading 6"/>
    <w:basedOn w:val="Normal"/>
    <w:next w:val="Normal"/>
    <w:link w:val="Rubrik6Char"/>
    <w:uiPriority w:val="9"/>
    <w:semiHidden/>
    <w:unhideWhenUsed/>
    <w:qFormat/>
    <w:rsid w:val="00F15D43"/>
    <w:pPr>
      <w:keepNext/>
      <w:keepLines/>
      <w:numPr>
        <w:ilvl w:val="5"/>
        <w:numId w:val="5"/>
      </w:numPr>
      <w:spacing w:before="200" w:after="0"/>
      <w:outlineLvl w:val="5"/>
    </w:pPr>
    <w:rPr>
      <w:rFonts w:ascii="Cambria" w:eastAsia="MS Gothic" w:hAnsi="Cambria"/>
      <w:i/>
      <w:iCs/>
      <w:color w:val="243F60"/>
    </w:rPr>
  </w:style>
  <w:style w:type="paragraph" w:styleId="Rubrik7">
    <w:name w:val="heading 7"/>
    <w:basedOn w:val="Normal"/>
    <w:next w:val="Normal"/>
    <w:link w:val="Rubrik7Char"/>
    <w:uiPriority w:val="9"/>
    <w:semiHidden/>
    <w:unhideWhenUsed/>
    <w:qFormat/>
    <w:rsid w:val="00F15D43"/>
    <w:pPr>
      <w:keepNext/>
      <w:keepLines/>
      <w:numPr>
        <w:ilvl w:val="6"/>
        <w:numId w:val="5"/>
      </w:numPr>
      <w:spacing w:before="200" w:after="0"/>
      <w:outlineLvl w:val="6"/>
    </w:pPr>
    <w:rPr>
      <w:rFonts w:ascii="Cambria" w:eastAsia="MS Gothic" w:hAnsi="Cambria"/>
      <w:i/>
      <w:iCs/>
      <w:color w:val="404040"/>
    </w:rPr>
  </w:style>
  <w:style w:type="paragraph" w:styleId="Rubrik8">
    <w:name w:val="heading 8"/>
    <w:basedOn w:val="Normal"/>
    <w:next w:val="Normal"/>
    <w:link w:val="Rubrik8Char"/>
    <w:uiPriority w:val="9"/>
    <w:semiHidden/>
    <w:unhideWhenUsed/>
    <w:qFormat/>
    <w:rsid w:val="00F15D43"/>
    <w:pPr>
      <w:keepNext/>
      <w:keepLines/>
      <w:numPr>
        <w:ilvl w:val="7"/>
        <w:numId w:val="5"/>
      </w:numPr>
      <w:spacing w:before="200" w:after="0"/>
      <w:outlineLvl w:val="7"/>
    </w:pPr>
    <w:rPr>
      <w:rFonts w:ascii="Cambria" w:eastAsia="MS Gothic" w:hAnsi="Cambria"/>
      <w:color w:val="404040"/>
      <w:sz w:val="20"/>
      <w:szCs w:val="20"/>
    </w:rPr>
  </w:style>
  <w:style w:type="paragraph" w:styleId="Rubrik9">
    <w:name w:val="heading 9"/>
    <w:basedOn w:val="Normal"/>
    <w:next w:val="Normal"/>
    <w:link w:val="Rubrik9Char"/>
    <w:uiPriority w:val="9"/>
    <w:semiHidden/>
    <w:unhideWhenUsed/>
    <w:qFormat/>
    <w:rsid w:val="00F15D43"/>
    <w:pPr>
      <w:keepNext/>
      <w:keepLines/>
      <w:numPr>
        <w:ilvl w:val="8"/>
        <w:numId w:val="5"/>
      </w:numPr>
      <w:spacing w:before="200" w:after="0"/>
      <w:outlineLvl w:val="8"/>
    </w:pPr>
    <w:rPr>
      <w:rFonts w:ascii="Cambria" w:eastAsia="MS Gothic" w:hAnsi="Cambria"/>
      <w:i/>
      <w:iCs/>
      <w:color w:val="404040"/>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link w:val="Rubrik1"/>
    <w:uiPriority w:val="9"/>
    <w:rsid w:val="00A5653D"/>
    <w:rPr>
      <w:rFonts w:ascii="Helvetica" w:eastAsia="MS Gothic" w:hAnsi="Helvetica" w:cs="Arial"/>
      <w:b/>
      <w:bCs/>
      <w:color w:val="4CAD71"/>
      <w:sz w:val="40"/>
      <w:szCs w:val="28"/>
      <w:lang w:val="en-GB"/>
    </w:rPr>
  </w:style>
  <w:style w:type="character" w:customStyle="1" w:styleId="Rubrik2Char">
    <w:name w:val="Rubrik 2 Char"/>
    <w:link w:val="Rubrik2"/>
    <w:uiPriority w:val="9"/>
    <w:rsid w:val="00A5653D"/>
    <w:rPr>
      <w:rFonts w:ascii="Helvetica" w:eastAsia="MS Gothic" w:hAnsi="Helvetica" w:cs="Arial"/>
      <w:b/>
      <w:bCs/>
      <w:color w:val="4CAD71"/>
      <w:sz w:val="32"/>
      <w:szCs w:val="26"/>
      <w:lang w:val="en-GB"/>
    </w:rPr>
  </w:style>
  <w:style w:type="character" w:customStyle="1" w:styleId="Rubrik3Char">
    <w:name w:val="Rubrik 3 Char"/>
    <w:link w:val="Rubrik3"/>
    <w:uiPriority w:val="9"/>
    <w:rsid w:val="00A5653D"/>
    <w:rPr>
      <w:rFonts w:ascii="Helvetica" w:eastAsia="MS Gothic" w:hAnsi="Helvetica" w:cs="Arial"/>
      <w:b/>
      <w:bCs/>
      <w:color w:val="4CAD71"/>
      <w:szCs w:val="22"/>
      <w:lang w:val="en-GB"/>
    </w:rPr>
  </w:style>
  <w:style w:type="character" w:customStyle="1" w:styleId="Rubrik4Char">
    <w:name w:val="Rubrik 4 Char"/>
    <w:link w:val="Rubrik4"/>
    <w:uiPriority w:val="9"/>
    <w:rsid w:val="00F15D43"/>
    <w:rPr>
      <w:rFonts w:ascii="Arial" w:eastAsia="MS Gothic" w:hAnsi="Arial" w:cs="Arial"/>
      <w:b/>
      <w:bCs/>
      <w:i/>
      <w:iCs/>
      <w:lang w:val="en-US"/>
    </w:rPr>
  </w:style>
  <w:style w:type="character" w:customStyle="1" w:styleId="Rubrik5Char">
    <w:name w:val="Rubrik 5 Char"/>
    <w:link w:val="Rubrik5"/>
    <w:uiPriority w:val="9"/>
    <w:semiHidden/>
    <w:rsid w:val="00F15D43"/>
    <w:rPr>
      <w:rFonts w:ascii="Cambria" w:eastAsia="MS Gothic" w:hAnsi="Cambria"/>
      <w:color w:val="243F60"/>
      <w:sz w:val="22"/>
      <w:szCs w:val="22"/>
      <w:lang w:val="en-GB"/>
    </w:rPr>
  </w:style>
  <w:style w:type="character" w:customStyle="1" w:styleId="Rubrik6Char">
    <w:name w:val="Rubrik 6 Char"/>
    <w:link w:val="Rubrik6"/>
    <w:uiPriority w:val="9"/>
    <w:semiHidden/>
    <w:rsid w:val="00F15D43"/>
    <w:rPr>
      <w:rFonts w:ascii="Cambria" w:eastAsia="MS Gothic" w:hAnsi="Cambria"/>
      <w:i/>
      <w:iCs/>
      <w:color w:val="243F60"/>
      <w:sz w:val="22"/>
      <w:szCs w:val="22"/>
      <w:lang w:val="en-GB"/>
    </w:rPr>
  </w:style>
  <w:style w:type="character" w:customStyle="1" w:styleId="Rubrik7Char">
    <w:name w:val="Rubrik 7 Char"/>
    <w:link w:val="Rubrik7"/>
    <w:uiPriority w:val="9"/>
    <w:semiHidden/>
    <w:rsid w:val="00F15D43"/>
    <w:rPr>
      <w:rFonts w:ascii="Cambria" w:eastAsia="MS Gothic" w:hAnsi="Cambria"/>
      <w:i/>
      <w:iCs/>
      <w:color w:val="404040"/>
      <w:sz w:val="22"/>
      <w:szCs w:val="22"/>
      <w:lang w:val="en-GB"/>
    </w:rPr>
  </w:style>
  <w:style w:type="character" w:customStyle="1" w:styleId="Rubrik8Char">
    <w:name w:val="Rubrik 8 Char"/>
    <w:link w:val="Rubrik8"/>
    <w:uiPriority w:val="9"/>
    <w:semiHidden/>
    <w:rsid w:val="00F15D43"/>
    <w:rPr>
      <w:rFonts w:ascii="Cambria" w:eastAsia="MS Gothic" w:hAnsi="Cambria"/>
      <w:color w:val="404040"/>
      <w:lang w:val="en-GB"/>
    </w:rPr>
  </w:style>
  <w:style w:type="character" w:customStyle="1" w:styleId="Rubrik9Char">
    <w:name w:val="Rubrik 9 Char"/>
    <w:link w:val="Rubrik9"/>
    <w:uiPriority w:val="9"/>
    <w:semiHidden/>
    <w:rsid w:val="00F15D43"/>
    <w:rPr>
      <w:rFonts w:ascii="Cambria" w:eastAsia="MS Gothic" w:hAnsi="Cambria"/>
      <w:i/>
      <w:iCs/>
      <w:color w:val="404040"/>
      <w:lang w:val="en-GB"/>
    </w:rPr>
  </w:style>
  <w:style w:type="paragraph" w:styleId="Rubrik">
    <w:name w:val="Title"/>
    <w:basedOn w:val="Normal"/>
    <w:next w:val="Normal"/>
    <w:link w:val="RubrikChar"/>
    <w:uiPriority w:val="10"/>
    <w:rsid w:val="00F15D43"/>
    <w:pPr>
      <w:pBdr>
        <w:bottom w:val="single" w:sz="8" w:space="4" w:color="4F81BD"/>
      </w:pBdr>
      <w:spacing w:after="300" w:line="240" w:lineRule="auto"/>
      <w:contextualSpacing/>
    </w:pPr>
    <w:rPr>
      <w:rFonts w:ascii="Cambria" w:eastAsia="MS Gothic" w:hAnsi="Cambria"/>
      <w:color w:val="17365D"/>
      <w:spacing w:val="5"/>
      <w:kern w:val="28"/>
      <w:sz w:val="52"/>
      <w:szCs w:val="52"/>
    </w:rPr>
  </w:style>
  <w:style w:type="character" w:customStyle="1" w:styleId="RubrikChar">
    <w:name w:val="Rubrik Char"/>
    <w:link w:val="Rubrik"/>
    <w:uiPriority w:val="10"/>
    <w:rsid w:val="00F15D43"/>
    <w:rPr>
      <w:rFonts w:ascii="Cambria" w:eastAsia="MS Gothic" w:hAnsi="Cambria" w:cs="Times New Roman"/>
      <w:color w:val="17365D"/>
      <w:spacing w:val="5"/>
      <w:kern w:val="28"/>
      <w:sz w:val="52"/>
      <w:szCs w:val="52"/>
      <w:lang w:val="en-GB"/>
    </w:rPr>
  </w:style>
  <w:style w:type="paragraph" w:styleId="Sidhuvud">
    <w:name w:val="header"/>
    <w:aliases w:val="Triple F sidhuvud"/>
    <w:basedOn w:val="Normal"/>
    <w:link w:val="SidhuvudChar"/>
    <w:unhideWhenUsed/>
    <w:rsid w:val="00F15D43"/>
    <w:pPr>
      <w:tabs>
        <w:tab w:val="center" w:pos="4536"/>
        <w:tab w:val="right" w:pos="9072"/>
      </w:tabs>
      <w:spacing w:after="0" w:line="240" w:lineRule="auto"/>
    </w:pPr>
  </w:style>
  <w:style w:type="character" w:customStyle="1" w:styleId="SidhuvudChar">
    <w:name w:val="Sidhuvud Char"/>
    <w:aliases w:val="Triple F sidhuvud Char"/>
    <w:link w:val="Sidhuvud"/>
    <w:rsid w:val="00F15D43"/>
    <w:rPr>
      <w:rFonts w:ascii="Times10 for Chalmers" w:hAnsi="Times10 for Chalmers"/>
      <w:lang w:val="en-GB"/>
    </w:rPr>
  </w:style>
  <w:style w:type="paragraph" w:styleId="Sidfot">
    <w:name w:val="footer"/>
    <w:basedOn w:val="Normal"/>
    <w:link w:val="SidfotChar"/>
    <w:unhideWhenUsed/>
    <w:rsid w:val="00F15D43"/>
    <w:pPr>
      <w:tabs>
        <w:tab w:val="center" w:pos="4536"/>
        <w:tab w:val="right" w:pos="9072"/>
      </w:tabs>
      <w:spacing w:after="0" w:line="240" w:lineRule="auto"/>
    </w:pPr>
  </w:style>
  <w:style w:type="character" w:customStyle="1" w:styleId="SidfotChar">
    <w:name w:val="Sidfot Char"/>
    <w:link w:val="Sidfot"/>
    <w:rsid w:val="00F15D43"/>
    <w:rPr>
      <w:rFonts w:ascii="Times10 for Chalmers" w:hAnsi="Times10 for Chalmers"/>
      <w:lang w:val="en-GB"/>
    </w:rPr>
  </w:style>
  <w:style w:type="paragraph" w:styleId="Ballongtext">
    <w:name w:val="Balloon Text"/>
    <w:basedOn w:val="Normal"/>
    <w:link w:val="BallongtextChar"/>
    <w:uiPriority w:val="99"/>
    <w:semiHidden/>
    <w:unhideWhenUsed/>
    <w:rsid w:val="00F15D43"/>
    <w:pPr>
      <w:spacing w:after="0" w:line="240" w:lineRule="auto"/>
    </w:pPr>
    <w:rPr>
      <w:rFonts w:ascii="Tahoma" w:hAnsi="Tahoma" w:cs="Tahoma"/>
      <w:sz w:val="16"/>
      <w:szCs w:val="16"/>
    </w:rPr>
  </w:style>
  <w:style w:type="character" w:customStyle="1" w:styleId="BallongtextChar">
    <w:name w:val="Ballongtext Char"/>
    <w:link w:val="Ballongtext"/>
    <w:uiPriority w:val="99"/>
    <w:semiHidden/>
    <w:rsid w:val="00F15D43"/>
    <w:rPr>
      <w:rFonts w:ascii="Tahoma" w:hAnsi="Tahoma" w:cs="Tahoma"/>
      <w:sz w:val="16"/>
      <w:szCs w:val="16"/>
      <w:lang w:val="en-GB"/>
    </w:rPr>
  </w:style>
  <w:style w:type="paragraph" w:styleId="Innehllsfrteckningsrubrik">
    <w:name w:val="TOC Heading"/>
    <w:basedOn w:val="Rubrik1"/>
    <w:next w:val="Normal"/>
    <w:uiPriority w:val="39"/>
    <w:unhideWhenUsed/>
    <w:rsid w:val="00F15D43"/>
    <w:pPr>
      <w:numPr>
        <w:numId w:val="0"/>
      </w:numPr>
      <w:outlineLvl w:val="9"/>
    </w:pPr>
    <w:rPr>
      <w:lang w:val="en-US"/>
    </w:rPr>
  </w:style>
  <w:style w:type="paragraph" w:styleId="Innehll1">
    <w:name w:val="toc 1"/>
    <w:basedOn w:val="Normal"/>
    <w:next w:val="Normal"/>
    <w:autoRedefine/>
    <w:uiPriority w:val="39"/>
    <w:unhideWhenUsed/>
    <w:rsid w:val="00F15D43"/>
    <w:pPr>
      <w:spacing w:before="120" w:after="0"/>
      <w:jc w:val="left"/>
    </w:pPr>
    <w:rPr>
      <w:rFonts w:asciiTheme="minorHAnsi" w:hAnsiTheme="minorHAnsi"/>
      <w:b/>
      <w:bCs/>
      <w:sz w:val="24"/>
      <w:szCs w:val="24"/>
    </w:rPr>
  </w:style>
  <w:style w:type="paragraph" w:styleId="Innehll2">
    <w:name w:val="toc 2"/>
    <w:basedOn w:val="Normal"/>
    <w:next w:val="Normal"/>
    <w:autoRedefine/>
    <w:uiPriority w:val="39"/>
    <w:unhideWhenUsed/>
    <w:rsid w:val="006509F9"/>
    <w:pPr>
      <w:spacing w:after="0"/>
      <w:ind w:left="220"/>
      <w:jc w:val="left"/>
    </w:pPr>
    <w:rPr>
      <w:rFonts w:asciiTheme="minorHAnsi" w:hAnsiTheme="minorHAnsi"/>
      <w:b/>
      <w:bCs/>
    </w:rPr>
  </w:style>
  <w:style w:type="paragraph" w:styleId="Innehll3">
    <w:name w:val="toc 3"/>
    <w:basedOn w:val="Normal"/>
    <w:next w:val="Normal"/>
    <w:autoRedefine/>
    <w:uiPriority w:val="39"/>
    <w:unhideWhenUsed/>
    <w:rsid w:val="00F15D43"/>
    <w:pPr>
      <w:spacing w:after="0"/>
      <w:ind w:left="440"/>
      <w:jc w:val="left"/>
    </w:pPr>
    <w:rPr>
      <w:rFonts w:asciiTheme="minorHAnsi" w:hAnsiTheme="minorHAnsi"/>
    </w:rPr>
  </w:style>
  <w:style w:type="character" w:styleId="Hyperlnk">
    <w:name w:val="Hyperlink"/>
    <w:uiPriority w:val="99"/>
    <w:unhideWhenUsed/>
    <w:rsid w:val="00F15D43"/>
    <w:rPr>
      <w:color w:val="0000FF"/>
      <w:u w:val="single"/>
    </w:rPr>
  </w:style>
  <w:style w:type="paragraph" w:styleId="Beskrivning">
    <w:name w:val="caption"/>
    <w:basedOn w:val="Normal"/>
    <w:next w:val="Normal"/>
    <w:link w:val="BeskrivningChar"/>
    <w:uiPriority w:val="35"/>
    <w:qFormat/>
    <w:rsid w:val="00F15D43"/>
    <w:pPr>
      <w:keepNext/>
      <w:spacing w:after="240" w:line="240" w:lineRule="auto"/>
      <w:jc w:val="center"/>
    </w:pPr>
    <w:rPr>
      <w:rFonts w:eastAsia="SimSun"/>
      <w:bCs/>
      <w:i/>
      <w:sz w:val="20"/>
      <w:szCs w:val="20"/>
      <w:lang w:eastAsia="zh-CN"/>
    </w:rPr>
  </w:style>
  <w:style w:type="character" w:styleId="Kommentarsreferens">
    <w:name w:val="annotation reference"/>
    <w:semiHidden/>
    <w:unhideWhenUsed/>
    <w:rsid w:val="00F15D43"/>
    <w:rPr>
      <w:sz w:val="16"/>
      <w:szCs w:val="16"/>
    </w:rPr>
  </w:style>
  <w:style w:type="paragraph" w:styleId="Kommentarer">
    <w:name w:val="annotation text"/>
    <w:basedOn w:val="Normal"/>
    <w:link w:val="KommentarerChar"/>
    <w:unhideWhenUsed/>
    <w:rsid w:val="00F15D43"/>
    <w:pPr>
      <w:spacing w:line="240" w:lineRule="auto"/>
    </w:pPr>
    <w:rPr>
      <w:sz w:val="20"/>
      <w:szCs w:val="20"/>
    </w:rPr>
  </w:style>
  <w:style w:type="character" w:customStyle="1" w:styleId="KommentarerChar">
    <w:name w:val="Kommentarer Char"/>
    <w:link w:val="Kommentarer"/>
    <w:rsid w:val="00F15D43"/>
    <w:rPr>
      <w:rFonts w:ascii="Times10 for Chalmers" w:hAnsi="Times10 for Chalmers"/>
      <w:sz w:val="20"/>
      <w:szCs w:val="20"/>
      <w:lang w:val="en-GB"/>
    </w:rPr>
  </w:style>
  <w:style w:type="paragraph" w:styleId="Kommentarsmne">
    <w:name w:val="annotation subject"/>
    <w:basedOn w:val="Kommentarer"/>
    <w:next w:val="Kommentarer"/>
    <w:link w:val="KommentarsmneChar"/>
    <w:uiPriority w:val="99"/>
    <w:semiHidden/>
    <w:unhideWhenUsed/>
    <w:rsid w:val="00F15D43"/>
    <w:rPr>
      <w:b/>
      <w:bCs/>
    </w:rPr>
  </w:style>
  <w:style w:type="character" w:customStyle="1" w:styleId="KommentarsmneChar">
    <w:name w:val="Kommentarsämne Char"/>
    <w:link w:val="Kommentarsmne"/>
    <w:uiPriority w:val="99"/>
    <w:semiHidden/>
    <w:rsid w:val="00F15D43"/>
    <w:rPr>
      <w:rFonts w:ascii="Times10 for Chalmers" w:hAnsi="Times10 for Chalmers"/>
      <w:b/>
      <w:bCs/>
      <w:sz w:val="20"/>
      <w:szCs w:val="20"/>
      <w:lang w:val="en-GB"/>
    </w:rPr>
  </w:style>
  <w:style w:type="paragraph" w:styleId="Fotnotstext">
    <w:name w:val="footnote text"/>
    <w:basedOn w:val="Normal"/>
    <w:link w:val="FotnotstextChar"/>
    <w:uiPriority w:val="99"/>
    <w:unhideWhenUsed/>
    <w:rsid w:val="00F15D43"/>
    <w:pPr>
      <w:spacing w:after="0" w:line="240" w:lineRule="auto"/>
    </w:pPr>
    <w:rPr>
      <w:sz w:val="20"/>
      <w:szCs w:val="20"/>
    </w:rPr>
  </w:style>
  <w:style w:type="character" w:customStyle="1" w:styleId="FotnotstextChar">
    <w:name w:val="Fotnotstext Char"/>
    <w:link w:val="Fotnotstext"/>
    <w:uiPriority w:val="99"/>
    <w:rsid w:val="00F15D43"/>
    <w:rPr>
      <w:rFonts w:ascii="Times10 for Chalmers" w:hAnsi="Times10 for Chalmers"/>
      <w:sz w:val="20"/>
      <w:szCs w:val="20"/>
      <w:lang w:val="en-GB"/>
    </w:rPr>
  </w:style>
  <w:style w:type="character" w:styleId="Fotnotsreferens">
    <w:name w:val="footnote reference"/>
    <w:uiPriority w:val="99"/>
    <w:unhideWhenUsed/>
    <w:rsid w:val="00F15D43"/>
    <w:rPr>
      <w:vertAlign w:val="superscript"/>
    </w:rPr>
  </w:style>
  <w:style w:type="character" w:styleId="Stark">
    <w:name w:val="Strong"/>
    <w:uiPriority w:val="22"/>
    <w:rsid w:val="00F15D43"/>
    <w:rPr>
      <w:b/>
      <w:bCs/>
    </w:rPr>
  </w:style>
  <w:style w:type="paragraph" w:styleId="Liststycke">
    <w:name w:val="List Paragraph"/>
    <w:basedOn w:val="Normal"/>
    <w:uiPriority w:val="34"/>
    <w:qFormat/>
    <w:rsid w:val="00D74476"/>
    <w:pPr>
      <w:spacing w:line="360" w:lineRule="auto"/>
      <w:ind w:left="720"/>
      <w:contextualSpacing/>
    </w:pPr>
    <w:rPr>
      <w:sz w:val="20"/>
    </w:rPr>
  </w:style>
  <w:style w:type="paragraph" w:customStyle="1" w:styleId="Citat1">
    <w:name w:val="Citat1"/>
    <w:basedOn w:val="Normal"/>
    <w:rsid w:val="00F15D43"/>
    <w:pPr>
      <w:spacing w:before="120" w:after="0" w:line="240" w:lineRule="auto"/>
      <w:ind w:left="284" w:right="284"/>
    </w:pPr>
    <w:rPr>
      <w:rFonts w:eastAsia="Times New Roman"/>
      <w:i/>
      <w:szCs w:val="24"/>
    </w:rPr>
  </w:style>
  <w:style w:type="paragraph" w:customStyle="1" w:styleId="Bild">
    <w:name w:val="Bild"/>
    <w:basedOn w:val="Normal"/>
    <w:rsid w:val="00F15D43"/>
    <w:pPr>
      <w:keepNext/>
      <w:spacing w:before="120" w:after="0" w:line="240" w:lineRule="auto"/>
    </w:pPr>
    <w:rPr>
      <w:rFonts w:eastAsia="PMingLiU"/>
      <w:sz w:val="24"/>
      <w:szCs w:val="20"/>
    </w:rPr>
  </w:style>
  <w:style w:type="table" w:styleId="Tabellrutnt">
    <w:name w:val="Table Grid"/>
    <w:basedOn w:val="Normaltabell"/>
    <w:uiPriority w:val="59"/>
    <w:rsid w:val="00F15D4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unkt">
    <w:name w:val="Punkt"/>
    <w:basedOn w:val="Normal"/>
    <w:rsid w:val="00F15D43"/>
    <w:pPr>
      <w:numPr>
        <w:numId w:val="1"/>
      </w:numPr>
      <w:spacing w:after="0" w:line="240" w:lineRule="auto"/>
    </w:pPr>
    <w:rPr>
      <w:rFonts w:eastAsia="PMingLiU"/>
      <w:sz w:val="24"/>
      <w:szCs w:val="20"/>
    </w:rPr>
  </w:style>
  <w:style w:type="character" w:customStyle="1" w:styleId="scrambledemail">
    <w:name w:val="scrambledemail"/>
    <w:basedOn w:val="Standardstycketeckensnitt"/>
    <w:rsid w:val="00F15D43"/>
  </w:style>
  <w:style w:type="paragraph" w:customStyle="1" w:styleId="Abstract">
    <w:name w:val="Abstract"/>
    <w:basedOn w:val="Normal"/>
    <w:rsid w:val="00F15D43"/>
    <w:pPr>
      <w:spacing w:after="120" w:line="240" w:lineRule="auto"/>
      <w:ind w:left="284" w:right="284"/>
    </w:pPr>
    <w:rPr>
      <w:rFonts w:eastAsia="PMingLiU"/>
      <w:sz w:val="20"/>
      <w:szCs w:val="20"/>
    </w:rPr>
  </w:style>
  <w:style w:type="paragraph" w:styleId="Citat">
    <w:name w:val="Quote"/>
    <w:basedOn w:val="Normal"/>
    <w:link w:val="CitatChar"/>
    <w:uiPriority w:val="29"/>
    <w:qFormat/>
    <w:rsid w:val="00F15D43"/>
    <w:pPr>
      <w:spacing w:after="240" w:line="240" w:lineRule="auto"/>
      <w:ind w:left="567" w:right="567"/>
    </w:pPr>
    <w:rPr>
      <w:rFonts w:eastAsia="PMingLiU"/>
      <w:iCs/>
      <w:sz w:val="20"/>
      <w:szCs w:val="20"/>
    </w:rPr>
  </w:style>
  <w:style w:type="character" w:customStyle="1" w:styleId="CitatChar">
    <w:name w:val="Citat Char"/>
    <w:link w:val="Citat"/>
    <w:uiPriority w:val="29"/>
    <w:rsid w:val="00F15D43"/>
    <w:rPr>
      <w:rFonts w:ascii="Times New Roman" w:eastAsia="PMingLiU" w:hAnsi="Times New Roman" w:cs="Times New Roman"/>
      <w:iCs/>
      <w:sz w:val="20"/>
      <w:szCs w:val="20"/>
      <w:lang w:val="en-GB"/>
    </w:rPr>
  </w:style>
  <w:style w:type="paragraph" w:customStyle="1" w:styleId="Referenser">
    <w:name w:val="Referenser"/>
    <w:basedOn w:val="Normal"/>
    <w:rsid w:val="00F15D43"/>
    <w:pPr>
      <w:spacing w:after="0" w:line="240" w:lineRule="auto"/>
      <w:ind w:left="397" w:hanging="397"/>
    </w:pPr>
    <w:rPr>
      <w:rFonts w:eastAsia="PMingLiU"/>
      <w:sz w:val="20"/>
      <w:szCs w:val="20"/>
    </w:rPr>
  </w:style>
  <w:style w:type="paragraph" w:styleId="Figurfrteckning">
    <w:name w:val="table of figures"/>
    <w:basedOn w:val="Normal"/>
    <w:next w:val="Normal"/>
    <w:uiPriority w:val="99"/>
    <w:unhideWhenUsed/>
    <w:rsid w:val="00F15D43"/>
    <w:pPr>
      <w:spacing w:after="0"/>
    </w:pPr>
  </w:style>
  <w:style w:type="paragraph" w:customStyle="1" w:styleId="Style1">
    <w:name w:val="Style1"/>
    <w:basedOn w:val="Normal"/>
    <w:next w:val="Normal"/>
    <w:link w:val="Style1Char"/>
    <w:rsid w:val="00F15D43"/>
    <w:rPr>
      <w:b/>
      <w:sz w:val="24"/>
      <w:szCs w:val="24"/>
    </w:rPr>
  </w:style>
  <w:style w:type="paragraph" w:customStyle="1" w:styleId="Style2">
    <w:name w:val="Style2"/>
    <w:basedOn w:val="Beskrivning"/>
    <w:link w:val="Style2Char"/>
    <w:rsid w:val="00F15D43"/>
    <w:pPr>
      <w:spacing w:after="0"/>
    </w:pPr>
    <w:rPr>
      <w:b/>
      <w:i w:val="0"/>
    </w:rPr>
  </w:style>
  <w:style w:type="character" w:customStyle="1" w:styleId="Style1Char">
    <w:name w:val="Style1 Char"/>
    <w:link w:val="Style1"/>
    <w:rsid w:val="00F15D43"/>
    <w:rPr>
      <w:rFonts w:ascii="Times New Roman" w:hAnsi="Times New Roman" w:cs="Times New Roman"/>
      <w:b/>
      <w:sz w:val="24"/>
      <w:szCs w:val="24"/>
      <w:lang w:val="en-GB"/>
    </w:rPr>
  </w:style>
  <w:style w:type="paragraph" w:customStyle="1" w:styleId="Style3">
    <w:name w:val="Style3"/>
    <w:basedOn w:val="Rubrik2"/>
    <w:link w:val="Style3Char"/>
    <w:qFormat/>
    <w:rsid w:val="00F15D43"/>
    <w:pPr>
      <w:numPr>
        <w:ilvl w:val="0"/>
        <w:numId w:val="0"/>
      </w:numPr>
    </w:pPr>
    <w:rPr>
      <w:rFonts w:ascii="Times New Roman" w:hAnsi="Times New Roman" w:cs="Times New Roman"/>
      <w:b w:val="0"/>
      <w:i/>
      <w:sz w:val="24"/>
      <w:szCs w:val="24"/>
    </w:rPr>
  </w:style>
  <w:style w:type="character" w:customStyle="1" w:styleId="BeskrivningChar">
    <w:name w:val="Beskrivning Char"/>
    <w:link w:val="Beskrivning"/>
    <w:rsid w:val="00F15D43"/>
    <w:rPr>
      <w:rFonts w:ascii="Times10 for Chalmers" w:eastAsia="SimSun" w:hAnsi="Times10 for Chalmers" w:cs="Times New Roman"/>
      <w:bCs/>
      <w:i/>
      <w:sz w:val="20"/>
      <w:szCs w:val="20"/>
      <w:lang w:val="en-GB" w:eastAsia="zh-CN"/>
    </w:rPr>
  </w:style>
  <w:style w:type="character" w:customStyle="1" w:styleId="Style2Char">
    <w:name w:val="Style2 Char"/>
    <w:link w:val="Style2"/>
    <w:rsid w:val="00F15D43"/>
    <w:rPr>
      <w:rFonts w:ascii="Times New Roman" w:eastAsia="SimSun" w:hAnsi="Times New Roman" w:cs="Times New Roman"/>
      <w:b/>
      <w:bCs/>
      <w:i/>
      <w:sz w:val="20"/>
      <w:szCs w:val="20"/>
      <w:lang w:val="en-GB" w:eastAsia="zh-CN"/>
    </w:rPr>
  </w:style>
  <w:style w:type="paragraph" w:customStyle="1" w:styleId="Style4">
    <w:name w:val="Style4"/>
    <w:basedOn w:val="Normal"/>
    <w:link w:val="Style4Char"/>
    <w:rsid w:val="00F15D43"/>
    <w:pPr>
      <w:spacing w:after="0"/>
    </w:pPr>
    <w:rPr>
      <w:i/>
      <w:sz w:val="24"/>
      <w:szCs w:val="24"/>
    </w:rPr>
  </w:style>
  <w:style w:type="character" w:customStyle="1" w:styleId="Style3Char">
    <w:name w:val="Style3 Char"/>
    <w:link w:val="Style3"/>
    <w:rsid w:val="00F15D43"/>
    <w:rPr>
      <w:rFonts w:ascii="Times New Roman" w:eastAsia="MS Gothic" w:hAnsi="Times New Roman" w:cs="Times New Roman"/>
      <w:b/>
      <w:bCs/>
      <w:i/>
      <w:sz w:val="24"/>
      <w:szCs w:val="24"/>
      <w:lang w:val="en-GB"/>
    </w:rPr>
  </w:style>
  <w:style w:type="character" w:customStyle="1" w:styleId="Style4Char">
    <w:name w:val="Style4 Char"/>
    <w:link w:val="Style4"/>
    <w:rsid w:val="00F15D43"/>
    <w:rPr>
      <w:rFonts w:ascii="Times New Roman" w:hAnsi="Times New Roman" w:cs="Times New Roman"/>
      <w:i/>
      <w:sz w:val="24"/>
      <w:szCs w:val="24"/>
      <w:lang w:val="en-GB"/>
    </w:rPr>
  </w:style>
  <w:style w:type="paragraph" w:styleId="Oformateradtext">
    <w:name w:val="Plain Text"/>
    <w:basedOn w:val="Normal"/>
    <w:link w:val="OformateradtextChar"/>
    <w:rsid w:val="00CC2D86"/>
    <w:pPr>
      <w:spacing w:after="0" w:line="240" w:lineRule="auto"/>
    </w:pPr>
    <w:rPr>
      <w:rFonts w:ascii="Courier New" w:eastAsia="Times New Roman" w:hAnsi="Courier New" w:cs="Courier New"/>
      <w:sz w:val="20"/>
      <w:szCs w:val="20"/>
      <w:lang w:val="it-IT"/>
    </w:rPr>
  </w:style>
  <w:style w:type="character" w:customStyle="1" w:styleId="OformateradtextChar">
    <w:name w:val="Oformaterad text Char"/>
    <w:link w:val="Oformateradtext"/>
    <w:rsid w:val="00CC2D86"/>
    <w:rPr>
      <w:rFonts w:ascii="Courier New" w:eastAsia="Times New Roman" w:hAnsi="Courier New" w:cs="Courier New"/>
      <w:sz w:val="20"/>
      <w:szCs w:val="20"/>
      <w:lang w:val="it-IT"/>
    </w:rPr>
  </w:style>
  <w:style w:type="paragraph" w:customStyle="1" w:styleId="Els-1storder-head">
    <w:name w:val="Els-1storder-head"/>
    <w:next w:val="Els-body-text"/>
    <w:link w:val="Els-1storder-headChar"/>
    <w:rsid w:val="00284DE7"/>
    <w:pPr>
      <w:keepNext/>
      <w:numPr>
        <w:numId w:val="3"/>
      </w:numPr>
      <w:suppressAutoHyphens/>
      <w:spacing w:before="240" w:after="240" w:line="240" w:lineRule="exact"/>
    </w:pPr>
    <w:rPr>
      <w:rFonts w:ascii="Times New Roman" w:eastAsia="SimSun" w:hAnsi="Times New Roman"/>
      <w:b/>
      <w:lang w:val="en-US"/>
    </w:rPr>
  </w:style>
  <w:style w:type="paragraph" w:customStyle="1" w:styleId="Els-2ndorder-head">
    <w:name w:val="Els-2ndorder-head"/>
    <w:next w:val="Els-body-text"/>
    <w:rsid w:val="00284DE7"/>
    <w:pPr>
      <w:keepNext/>
      <w:numPr>
        <w:ilvl w:val="1"/>
        <w:numId w:val="3"/>
      </w:numPr>
      <w:suppressAutoHyphens/>
      <w:spacing w:before="240" w:after="240" w:line="240" w:lineRule="exact"/>
    </w:pPr>
    <w:rPr>
      <w:rFonts w:ascii="Times New Roman" w:eastAsia="SimSun" w:hAnsi="Times New Roman"/>
      <w:i/>
      <w:lang w:val="en-US"/>
    </w:rPr>
  </w:style>
  <w:style w:type="paragraph" w:customStyle="1" w:styleId="Els-3rdorder-head">
    <w:name w:val="Els-3rdorder-head"/>
    <w:next w:val="Els-body-text"/>
    <w:rsid w:val="00284DE7"/>
    <w:pPr>
      <w:keepNext/>
      <w:numPr>
        <w:ilvl w:val="2"/>
        <w:numId w:val="3"/>
      </w:numPr>
      <w:suppressAutoHyphens/>
      <w:spacing w:before="240" w:line="240" w:lineRule="exact"/>
    </w:pPr>
    <w:rPr>
      <w:rFonts w:ascii="Times New Roman" w:eastAsia="SimSun" w:hAnsi="Times New Roman"/>
      <w:i/>
      <w:lang w:val="en-US"/>
    </w:rPr>
  </w:style>
  <w:style w:type="paragraph" w:customStyle="1" w:styleId="Els-4thorder-head">
    <w:name w:val="Els-4thorder-head"/>
    <w:next w:val="Els-body-text"/>
    <w:rsid w:val="00284DE7"/>
    <w:pPr>
      <w:keepNext/>
      <w:numPr>
        <w:ilvl w:val="3"/>
        <w:numId w:val="3"/>
      </w:numPr>
      <w:suppressAutoHyphens/>
      <w:spacing w:before="240" w:line="240" w:lineRule="exact"/>
    </w:pPr>
    <w:rPr>
      <w:rFonts w:ascii="Times New Roman" w:eastAsia="SimSun" w:hAnsi="Times New Roman"/>
      <w:i/>
      <w:lang w:val="en-US"/>
    </w:rPr>
  </w:style>
  <w:style w:type="paragraph" w:customStyle="1" w:styleId="Els-Abstract-head">
    <w:name w:val="Els-Abstract-head"/>
    <w:next w:val="Normal"/>
    <w:rsid w:val="00284DE7"/>
    <w:pPr>
      <w:keepNext/>
      <w:pBdr>
        <w:top w:val="single" w:sz="4" w:space="10" w:color="auto"/>
      </w:pBdr>
      <w:suppressAutoHyphens/>
      <w:spacing w:after="220" w:line="220" w:lineRule="exact"/>
    </w:pPr>
    <w:rPr>
      <w:rFonts w:ascii="Times New Roman" w:eastAsia="SimSun" w:hAnsi="Times New Roman"/>
      <w:b/>
      <w:sz w:val="18"/>
      <w:lang w:val="en-US"/>
    </w:rPr>
  </w:style>
  <w:style w:type="paragraph" w:customStyle="1" w:styleId="Els-Abstract-text">
    <w:name w:val="Els-Abstract-text"/>
    <w:next w:val="Normal"/>
    <w:rsid w:val="00284DE7"/>
    <w:pPr>
      <w:spacing w:line="220" w:lineRule="exact"/>
      <w:jc w:val="both"/>
    </w:pPr>
    <w:rPr>
      <w:rFonts w:ascii="Times New Roman" w:eastAsia="SimSun" w:hAnsi="Times New Roman"/>
      <w:sz w:val="18"/>
      <w:lang w:val="en-US"/>
    </w:rPr>
  </w:style>
  <w:style w:type="paragraph" w:customStyle="1" w:styleId="Els-Affiliation">
    <w:name w:val="Els-Affiliation"/>
    <w:next w:val="Els-Abstract-head"/>
    <w:rsid w:val="00284DE7"/>
    <w:pPr>
      <w:suppressAutoHyphens/>
      <w:spacing w:line="200" w:lineRule="exact"/>
      <w:jc w:val="center"/>
    </w:pPr>
    <w:rPr>
      <w:rFonts w:ascii="Times New Roman" w:eastAsia="SimSun" w:hAnsi="Times New Roman"/>
      <w:i/>
      <w:noProof/>
      <w:sz w:val="16"/>
      <w:lang w:val="en-US"/>
    </w:rPr>
  </w:style>
  <w:style w:type="paragraph" w:customStyle="1" w:styleId="Els-Author">
    <w:name w:val="Els-Author"/>
    <w:next w:val="Normal"/>
    <w:rsid w:val="00284DE7"/>
    <w:pPr>
      <w:keepNext/>
      <w:suppressAutoHyphens/>
      <w:spacing w:after="160" w:line="300" w:lineRule="exact"/>
      <w:jc w:val="center"/>
    </w:pPr>
    <w:rPr>
      <w:rFonts w:ascii="Times New Roman" w:eastAsia="SimSun" w:hAnsi="Times New Roman"/>
      <w:noProof/>
      <w:sz w:val="26"/>
      <w:lang w:val="en-US"/>
    </w:rPr>
  </w:style>
  <w:style w:type="paragraph" w:customStyle="1" w:styleId="Els-body-text">
    <w:name w:val="Els-body-text"/>
    <w:rsid w:val="00284DE7"/>
    <w:pPr>
      <w:keepNext/>
      <w:spacing w:line="240" w:lineRule="exact"/>
      <w:ind w:firstLine="238"/>
      <w:jc w:val="both"/>
    </w:pPr>
    <w:rPr>
      <w:rFonts w:ascii="Times New Roman" w:eastAsia="SimSun" w:hAnsi="Times New Roman"/>
      <w:lang w:val="en-US"/>
    </w:rPr>
  </w:style>
  <w:style w:type="paragraph" w:customStyle="1" w:styleId="Els-bulletlist">
    <w:name w:val="Els-bulletlist"/>
    <w:basedOn w:val="Els-body-text"/>
    <w:rsid w:val="00284DE7"/>
    <w:pPr>
      <w:numPr>
        <w:numId w:val="4"/>
      </w:numPr>
      <w:tabs>
        <w:tab w:val="left" w:pos="240"/>
      </w:tabs>
      <w:jc w:val="left"/>
    </w:pPr>
  </w:style>
  <w:style w:type="paragraph" w:customStyle="1" w:styleId="Els-caption">
    <w:name w:val="Els-caption"/>
    <w:rsid w:val="00284DE7"/>
    <w:pPr>
      <w:keepLines/>
      <w:spacing w:before="200" w:after="240" w:line="200" w:lineRule="exact"/>
    </w:pPr>
    <w:rPr>
      <w:rFonts w:ascii="Times New Roman" w:eastAsia="SimSun" w:hAnsi="Times New Roman"/>
      <w:sz w:val="16"/>
      <w:lang w:val="en-US"/>
    </w:rPr>
  </w:style>
  <w:style w:type="paragraph" w:customStyle="1" w:styleId="Els-footnote">
    <w:name w:val="Els-footnote"/>
    <w:rsid w:val="00284DE7"/>
    <w:pPr>
      <w:keepLines/>
      <w:widowControl w:val="0"/>
      <w:spacing w:line="200" w:lineRule="exact"/>
      <w:ind w:firstLine="240"/>
      <w:jc w:val="both"/>
    </w:pPr>
    <w:rPr>
      <w:rFonts w:ascii="Times New Roman" w:eastAsia="SimSun" w:hAnsi="Times New Roman"/>
      <w:sz w:val="16"/>
      <w:lang w:val="en-US"/>
    </w:rPr>
  </w:style>
  <w:style w:type="paragraph" w:customStyle="1" w:styleId="Els-history">
    <w:name w:val="Els-history"/>
    <w:next w:val="Normal"/>
    <w:rsid w:val="00284DE7"/>
    <w:pPr>
      <w:spacing w:before="120" w:after="400" w:line="200" w:lineRule="exact"/>
      <w:jc w:val="center"/>
    </w:pPr>
    <w:rPr>
      <w:rFonts w:ascii="Times New Roman" w:eastAsia="SimSun" w:hAnsi="Times New Roman"/>
      <w:noProof/>
      <w:sz w:val="16"/>
      <w:lang w:val="en-US"/>
    </w:rPr>
  </w:style>
  <w:style w:type="paragraph" w:customStyle="1" w:styleId="Els-keywords">
    <w:name w:val="Els-keywords"/>
    <w:next w:val="Normal"/>
    <w:rsid w:val="00284DE7"/>
    <w:pPr>
      <w:pBdr>
        <w:bottom w:val="single" w:sz="4" w:space="10" w:color="auto"/>
      </w:pBdr>
      <w:spacing w:after="200" w:line="200" w:lineRule="exact"/>
    </w:pPr>
    <w:rPr>
      <w:rFonts w:ascii="Times New Roman" w:eastAsia="SimSun" w:hAnsi="Times New Roman"/>
      <w:noProof/>
      <w:sz w:val="16"/>
      <w:lang w:val="en-US"/>
    </w:rPr>
  </w:style>
  <w:style w:type="paragraph" w:customStyle="1" w:styleId="Els-reference-head">
    <w:name w:val="Els-reference-head"/>
    <w:next w:val="Normal"/>
    <w:rsid w:val="00284DE7"/>
    <w:pPr>
      <w:keepNext/>
      <w:spacing w:before="480" w:after="200" w:line="220" w:lineRule="exact"/>
    </w:pPr>
    <w:rPr>
      <w:rFonts w:ascii="Times New Roman" w:eastAsia="SimSun" w:hAnsi="Times New Roman"/>
      <w:b/>
      <w:lang w:val="en-US"/>
    </w:rPr>
  </w:style>
  <w:style w:type="paragraph" w:customStyle="1" w:styleId="Els-reprint-line">
    <w:name w:val="Els-reprint-line"/>
    <w:basedOn w:val="Normal"/>
    <w:rsid w:val="00284DE7"/>
    <w:pPr>
      <w:tabs>
        <w:tab w:val="left" w:pos="0"/>
        <w:tab w:val="center" w:pos="5443"/>
      </w:tabs>
      <w:spacing w:after="0" w:line="240" w:lineRule="auto"/>
      <w:jc w:val="center"/>
    </w:pPr>
    <w:rPr>
      <w:rFonts w:eastAsia="SimSun"/>
      <w:sz w:val="16"/>
      <w:szCs w:val="20"/>
    </w:rPr>
  </w:style>
  <w:style w:type="paragraph" w:customStyle="1" w:styleId="Els-Title">
    <w:name w:val="Els-Title"/>
    <w:next w:val="Els-Author"/>
    <w:autoRedefine/>
    <w:rsid w:val="00284DE7"/>
    <w:pPr>
      <w:suppressAutoHyphens/>
      <w:spacing w:after="240" w:line="400" w:lineRule="exact"/>
      <w:jc w:val="center"/>
    </w:pPr>
    <w:rPr>
      <w:rFonts w:ascii="Times New Roman" w:eastAsia="SimSun" w:hAnsi="Times New Roman"/>
      <w:sz w:val="34"/>
      <w:lang w:val="en-US"/>
    </w:rPr>
  </w:style>
  <w:style w:type="character" w:styleId="Sidnummer">
    <w:name w:val="page number"/>
    <w:rsid w:val="00284DE7"/>
    <w:rPr>
      <w:sz w:val="16"/>
    </w:rPr>
  </w:style>
  <w:style w:type="paragraph" w:customStyle="1" w:styleId="DocHead">
    <w:name w:val="DocHead"/>
    <w:rsid w:val="00284DE7"/>
    <w:pPr>
      <w:spacing w:after="240"/>
      <w:jc w:val="center"/>
    </w:pPr>
    <w:rPr>
      <w:rFonts w:ascii="Times New Roman" w:eastAsia="SimSun" w:hAnsi="Times New Roman"/>
      <w:lang w:val="en-US"/>
    </w:rPr>
  </w:style>
  <w:style w:type="character" w:customStyle="1" w:styleId="Els-1storder-headChar">
    <w:name w:val="Els-1storder-head Char"/>
    <w:link w:val="Els-1storder-head"/>
    <w:rsid w:val="00284DE7"/>
    <w:rPr>
      <w:rFonts w:ascii="Times New Roman" w:eastAsia="SimSun" w:hAnsi="Times New Roman"/>
      <w:b/>
      <w:sz w:val="24"/>
      <w:szCs w:val="24"/>
      <w:lang w:val="en-US"/>
    </w:rPr>
  </w:style>
  <w:style w:type="paragraph" w:customStyle="1" w:styleId="References">
    <w:name w:val="References"/>
    <w:basedOn w:val="Normal"/>
    <w:link w:val="ReferencesChar"/>
    <w:rsid w:val="003A1FFC"/>
    <w:pPr>
      <w:spacing w:after="0" w:line="300" w:lineRule="atLeast"/>
      <w:ind w:left="720" w:hanging="720"/>
    </w:pPr>
    <w:rPr>
      <w:rFonts w:ascii="Times" w:eastAsia="Times New Roman" w:hAnsi="Times"/>
      <w:bCs/>
      <w:sz w:val="24"/>
      <w:szCs w:val="20"/>
    </w:rPr>
  </w:style>
  <w:style w:type="paragraph" w:customStyle="1" w:styleId="Authorname">
    <w:name w:val="Author name"/>
    <w:basedOn w:val="Normal"/>
    <w:link w:val="AuthornameChar"/>
    <w:rsid w:val="003A1FFC"/>
    <w:pPr>
      <w:spacing w:after="240" w:line="280" w:lineRule="atLeast"/>
    </w:pPr>
    <w:rPr>
      <w:rFonts w:ascii="Arial" w:eastAsia="Times New Roman" w:hAnsi="Arial" w:cs="Arial"/>
      <w:bCs/>
      <w:i/>
      <w:sz w:val="24"/>
      <w:szCs w:val="20"/>
    </w:rPr>
  </w:style>
  <w:style w:type="paragraph" w:customStyle="1" w:styleId="BodyText1">
    <w:name w:val="Body Text1"/>
    <w:basedOn w:val="Brdtext"/>
    <w:link w:val="BodytextChar"/>
    <w:rsid w:val="003A1FFC"/>
    <w:pPr>
      <w:spacing w:after="0" w:line="300" w:lineRule="atLeast"/>
      <w:ind w:firstLine="340"/>
    </w:pPr>
    <w:rPr>
      <w:rFonts w:ascii="Times" w:eastAsia="Times New Roman" w:hAnsi="Times" w:cs="Arial"/>
      <w:bCs/>
      <w:sz w:val="24"/>
    </w:rPr>
  </w:style>
  <w:style w:type="character" w:customStyle="1" w:styleId="AuthornameChar">
    <w:name w:val="Author name Char"/>
    <w:link w:val="Authorname"/>
    <w:rsid w:val="003A1FFC"/>
    <w:rPr>
      <w:rFonts w:ascii="Arial" w:eastAsia="Times New Roman" w:hAnsi="Arial" w:cs="Arial"/>
      <w:bCs/>
      <w:i/>
      <w:sz w:val="24"/>
      <w:szCs w:val="20"/>
      <w:lang w:val="en-GB"/>
    </w:rPr>
  </w:style>
  <w:style w:type="character" w:customStyle="1" w:styleId="BodytextChar">
    <w:name w:val="Body text Char"/>
    <w:link w:val="BodyText1"/>
    <w:rsid w:val="003A1FFC"/>
    <w:rPr>
      <w:rFonts w:ascii="Times" w:eastAsia="Times New Roman" w:hAnsi="Times" w:cs="Arial"/>
      <w:bCs/>
      <w:sz w:val="24"/>
      <w:lang w:val="en-GB"/>
    </w:rPr>
  </w:style>
  <w:style w:type="character" w:customStyle="1" w:styleId="ReferencesChar">
    <w:name w:val="References Char"/>
    <w:link w:val="References"/>
    <w:rsid w:val="003A1FFC"/>
    <w:rPr>
      <w:rFonts w:ascii="Times" w:eastAsia="Times New Roman" w:hAnsi="Times" w:cs="Times New Roman"/>
      <w:bCs/>
      <w:sz w:val="24"/>
      <w:szCs w:val="20"/>
      <w:lang w:val="en-GB"/>
    </w:rPr>
  </w:style>
  <w:style w:type="paragraph" w:styleId="Brdtext">
    <w:name w:val="Body Text"/>
    <w:basedOn w:val="Normal"/>
    <w:link w:val="BrdtextChar"/>
    <w:uiPriority w:val="99"/>
    <w:semiHidden/>
    <w:unhideWhenUsed/>
    <w:rsid w:val="003A1FFC"/>
    <w:pPr>
      <w:spacing w:after="120"/>
    </w:pPr>
  </w:style>
  <w:style w:type="character" w:customStyle="1" w:styleId="BrdtextChar">
    <w:name w:val="Brödtext Char"/>
    <w:link w:val="Brdtext"/>
    <w:uiPriority w:val="99"/>
    <w:semiHidden/>
    <w:rsid w:val="003A1FFC"/>
    <w:rPr>
      <w:rFonts w:ascii="Times10 for Chalmers" w:hAnsi="Times10 for Chalmers"/>
      <w:lang w:val="en-GB"/>
    </w:rPr>
  </w:style>
  <w:style w:type="paragraph" w:customStyle="1" w:styleId="Els-Abstract-Copyright">
    <w:name w:val="Els-Abstract-Copyright"/>
    <w:basedOn w:val="Els-Abstract-text"/>
    <w:rsid w:val="003A1FFC"/>
    <w:pPr>
      <w:spacing w:after="220"/>
    </w:pPr>
  </w:style>
  <w:style w:type="table" w:styleId="Ljusskuggning">
    <w:name w:val="Light Shading"/>
    <w:basedOn w:val="Normaltabell"/>
    <w:uiPriority w:val="60"/>
    <w:rsid w:val="00FD25A6"/>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Normalwebb">
    <w:name w:val="Normal (Web)"/>
    <w:basedOn w:val="Normal"/>
    <w:uiPriority w:val="99"/>
    <w:semiHidden/>
    <w:unhideWhenUsed/>
    <w:rsid w:val="00AE3F66"/>
    <w:pPr>
      <w:spacing w:before="100" w:beforeAutospacing="1" w:after="100" w:afterAutospacing="1" w:line="240" w:lineRule="auto"/>
      <w:jc w:val="left"/>
    </w:pPr>
    <w:rPr>
      <w:rFonts w:ascii="Times" w:eastAsia="MS Mincho" w:hAnsi="Times"/>
      <w:sz w:val="20"/>
      <w:szCs w:val="20"/>
      <w:lang w:val="sv-SE"/>
    </w:rPr>
  </w:style>
  <w:style w:type="character" w:styleId="AnvndHyperlnk">
    <w:name w:val="FollowedHyperlink"/>
    <w:uiPriority w:val="99"/>
    <w:semiHidden/>
    <w:unhideWhenUsed/>
    <w:rsid w:val="00437738"/>
    <w:rPr>
      <w:color w:val="800080"/>
      <w:u w:val="single"/>
    </w:rPr>
  </w:style>
  <w:style w:type="paragraph" w:customStyle="1" w:styleId="Paragraph">
    <w:name w:val="Paragraph"/>
    <w:basedOn w:val="Normal"/>
    <w:rsid w:val="00E74307"/>
    <w:pPr>
      <w:spacing w:after="0" w:line="240" w:lineRule="auto"/>
    </w:pPr>
    <w:rPr>
      <w:rFonts w:ascii="Arial" w:eastAsia="Times New Roman" w:hAnsi="Arial"/>
      <w:sz w:val="20"/>
      <w:szCs w:val="24"/>
      <w:lang w:eastAsia="en-GB"/>
    </w:rPr>
  </w:style>
  <w:style w:type="paragraph" w:styleId="Innehll4">
    <w:name w:val="toc 4"/>
    <w:basedOn w:val="Normal"/>
    <w:next w:val="Normal"/>
    <w:autoRedefine/>
    <w:uiPriority w:val="39"/>
    <w:unhideWhenUsed/>
    <w:rsid w:val="00370B15"/>
    <w:pPr>
      <w:spacing w:after="0"/>
      <w:ind w:left="660"/>
      <w:jc w:val="left"/>
    </w:pPr>
    <w:rPr>
      <w:rFonts w:asciiTheme="minorHAnsi" w:hAnsiTheme="minorHAnsi"/>
      <w:sz w:val="20"/>
      <w:szCs w:val="20"/>
    </w:rPr>
  </w:style>
  <w:style w:type="paragraph" w:styleId="Innehll5">
    <w:name w:val="toc 5"/>
    <w:basedOn w:val="Normal"/>
    <w:next w:val="Normal"/>
    <w:autoRedefine/>
    <w:uiPriority w:val="39"/>
    <w:unhideWhenUsed/>
    <w:rsid w:val="00370B15"/>
    <w:pPr>
      <w:spacing w:after="0"/>
      <w:ind w:left="880"/>
      <w:jc w:val="left"/>
    </w:pPr>
    <w:rPr>
      <w:rFonts w:asciiTheme="minorHAnsi" w:hAnsiTheme="minorHAnsi"/>
      <w:sz w:val="20"/>
      <w:szCs w:val="20"/>
    </w:rPr>
  </w:style>
  <w:style w:type="paragraph" w:styleId="Innehll6">
    <w:name w:val="toc 6"/>
    <w:basedOn w:val="Normal"/>
    <w:next w:val="Normal"/>
    <w:autoRedefine/>
    <w:uiPriority w:val="39"/>
    <w:unhideWhenUsed/>
    <w:rsid w:val="00370B15"/>
    <w:pPr>
      <w:spacing w:after="0"/>
      <w:ind w:left="1100"/>
      <w:jc w:val="left"/>
    </w:pPr>
    <w:rPr>
      <w:rFonts w:asciiTheme="minorHAnsi" w:hAnsiTheme="minorHAnsi"/>
      <w:sz w:val="20"/>
      <w:szCs w:val="20"/>
    </w:rPr>
  </w:style>
  <w:style w:type="paragraph" w:styleId="Innehll7">
    <w:name w:val="toc 7"/>
    <w:basedOn w:val="Normal"/>
    <w:next w:val="Normal"/>
    <w:autoRedefine/>
    <w:uiPriority w:val="39"/>
    <w:unhideWhenUsed/>
    <w:rsid w:val="00370B15"/>
    <w:pPr>
      <w:spacing w:after="0"/>
      <w:ind w:left="1320"/>
      <w:jc w:val="left"/>
    </w:pPr>
    <w:rPr>
      <w:rFonts w:asciiTheme="minorHAnsi" w:hAnsiTheme="minorHAnsi"/>
      <w:sz w:val="20"/>
      <w:szCs w:val="20"/>
    </w:rPr>
  </w:style>
  <w:style w:type="paragraph" w:styleId="Innehll8">
    <w:name w:val="toc 8"/>
    <w:basedOn w:val="Normal"/>
    <w:next w:val="Normal"/>
    <w:autoRedefine/>
    <w:uiPriority w:val="39"/>
    <w:unhideWhenUsed/>
    <w:rsid w:val="00370B15"/>
    <w:pPr>
      <w:spacing w:after="0"/>
      <w:ind w:left="1540"/>
      <w:jc w:val="left"/>
    </w:pPr>
    <w:rPr>
      <w:rFonts w:asciiTheme="minorHAnsi" w:hAnsiTheme="minorHAnsi"/>
      <w:sz w:val="20"/>
      <w:szCs w:val="20"/>
    </w:rPr>
  </w:style>
  <w:style w:type="paragraph" w:styleId="Innehll9">
    <w:name w:val="toc 9"/>
    <w:basedOn w:val="Normal"/>
    <w:next w:val="Normal"/>
    <w:autoRedefine/>
    <w:uiPriority w:val="39"/>
    <w:unhideWhenUsed/>
    <w:rsid w:val="00370B15"/>
    <w:pPr>
      <w:spacing w:after="0"/>
      <w:ind w:left="1760"/>
      <w:jc w:val="left"/>
    </w:pPr>
    <w:rPr>
      <w:rFonts w:asciiTheme="minorHAnsi" w:hAnsiTheme="minorHAnsi"/>
      <w:sz w:val="20"/>
      <w:szCs w:val="20"/>
    </w:rPr>
  </w:style>
  <w:style w:type="paragraph" w:customStyle="1" w:styleId="Rapporttitel">
    <w:name w:val="Rapporttitel"/>
    <w:basedOn w:val="Normal"/>
    <w:rsid w:val="001A262A"/>
    <w:pPr>
      <w:snapToGrid w:val="0"/>
      <w:spacing w:before="120" w:after="160" w:line="240" w:lineRule="auto"/>
    </w:pPr>
    <w:rPr>
      <w:rFonts w:ascii="Helvetica" w:eastAsia="Times New Roman" w:hAnsi="Helvetica"/>
      <w:b/>
      <w:color w:val="538135" w:themeColor="accent6" w:themeShade="BF"/>
      <w:sz w:val="40"/>
      <w:szCs w:val="24"/>
      <w:lang w:val="sv-SE" w:eastAsia="sv-SE"/>
    </w:rPr>
  </w:style>
  <w:style w:type="paragraph" w:customStyle="1" w:styleId="RapporttitelUnderrubrik">
    <w:name w:val="Rapporttitel Underrubrik"/>
    <w:aliases w:val="Triple F"/>
    <w:basedOn w:val="Rapporttitel"/>
    <w:rsid w:val="001A262A"/>
    <w:rPr>
      <w:b w:val="0"/>
      <w:i/>
      <w:sz w:val="36"/>
    </w:rPr>
  </w:style>
  <w:style w:type="character" w:styleId="Starkreferens">
    <w:name w:val="Intense Reference"/>
    <w:basedOn w:val="Standardstycketeckensnitt"/>
    <w:uiPriority w:val="32"/>
    <w:rsid w:val="009E6E55"/>
    <w:rPr>
      <w:b/>
      <w:bCs/>
      <w:smallCaps/>
      <w:color w:val="4472C4" w:themeColor="accent1"/>
      <w:spacing w:val="5"/>
    </w:rPr>
  </w:style>
  <w:style w:type="character" w:styleId="Bokenstitel">
    <w:name w:val="Book Title"/>
    <w:basedOn w:val="Standardstycketeckensnitt"/>
    <w:uiPriority w:val="33"/>
    <w:rsid w:val="009E6E55"/>
    <w:rPr>
      <w:b/>
      <w:bCs/>
      <w:i/>
      <w:iCs/>
      <w:spacing w:val="5"/>
    </w:rPr>
  </w:style>
  <w:style w:type="paragraph" w:customStyle="1" w:styleId="Onumreradrubrik">
    <w:name w:val="Onumrerad rubrik"/>
    <w:basedOn w:val="Rubrik1"/>
    <w:qFormat/>
    <w:rsid w:val="00207170"/>
    <w:pPr>
      <w:numPr>
        <w:numId w:val="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02090131">
      <w:bodyDiv w:val="1"/>
      <w:marLeft w:val="0"/>
      <w:marRight w:val="0"/>
      <w:marTop w:val="0"/>
      <w:marBottom w:val="0"/>
      <w:divBdr>
        <w:top w:val="none" w:sz="0" w:space="0" w:color="auto"/>
        <w:left w:val="none" w:sz="0" w:space="0" w:color="auto"/>
        <w:bottom w:val="none" w:sz="0" w:space="0" w:color="auto"/>
        <w:right w:val="none" w:sz="0" w:space="0" w:color="auto"/>
      </w:divBdr>
    </w:div>
    <w:div w:id="2084986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riao/Dropbox%20(LSP)/_Gemensamma%20mappar%20LSP/Triple%20F/3.%20Kommunikation/Mallar/Triple%20F%20PM_mal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D0DEBD-AFEB-C14E-AD17-1705B8752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Triple F PM_mall.dotx</Template>
  <TotalTime>16</TotalTime>
  <Pages>1</Pages>
  <Words>160</Words>
  <Characters>854</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Chalmers</Company>
  <LinksUpToDate>false</LinksUpToDate>
  <CharactersWithSpaces>1012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Maria Oscott</cp:lastModifiedBy>
  <cp:revision>2</cp:revision>
  <cp:lastPrinted>2012-07-18T15:15:00Z</cp:lastPrinted>
  <dcterms:created xsi:type="dcterms:W3CDTF">2020-06-23T06:39:00Z</dcterms:created>
  <dcterms:modified xsi:type="dcterms:W3CDTF">2020-06-23T07:10:00Z</dcterms:modified>
</cp:coreProperties>
</file>